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5F63A" w14:textId="27E48042" w:rsidR="004F4B84" w:rsidRDefault="004F4B84" w:rsidP="006F11DD">
      <w:pPr>
        <w:pStyle w:val="PartNumber"/>
        <w:spacing w:after="0"/>
      </w:pPr>
      <w:r>
        <w:t>Part Number:</w:t>
      </w:r>
      <w:r>
        <w:tab/>
        <w:t>PT747-</w:t>
      </w:r>
      <w:r w:rsidR="000D6F8C">
        <w:t>3516</w:t>
      </w:r>
      <w:r w:rsidR="00E82C58">
        <w:t>1</w:t>
      </w:r>
    </w:p>
    <w:p w14:paraId="57D3CDEF" w14:textId="77777777" w:rsidR="004F4B84" w:rsidRDefault="004F4B84">
      <w:pPr>
        <w:sectPr w:rsidR="004F4B8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14:paraId="739032DF" w14:textId="77777777" w:rsidR="004F4B84" w:rsidRDefault="004F4B84" w:rsidP="006F11DD">
      <w:pPr>
        <w:pStyle w:val="PrepTitle"/>
        <w:spacing w:before="0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616EE427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7DFC882C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5C01073B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E7F3707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4B0D9E19" w14:textId="77777777" w:rsidTr="00225C4C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14:paraId="7633997C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14:paraId="34942AC6" w14:textId="77777777" w:rsidR="004F4B84" w:rsidRDefault="00225C4C">
            <w:pPr>
              <w:pStyle w:val="PrepText"/>
            </w:pPr>
            <w:r>
              <w:t>2</w:t>
            </w: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14:paraId="3339CA2B" w14:textId="77777777" w:rsidR="004F4B84" w:rsidRDefault="00225C4C" w:rsidP="00225C4C">
            <w:pPr>
              <w:pStyle w:val="PrepText"/>
            </w:pPr>
            <w:r>
              <w:t>Protector, Front Door Sill</w:t>
            </w:r>
          </w:p>
        </w:tc>
      </w:tr>
      <w:tr w:rsidR="00225C4C" w14:paraId="123CEF65" w14:textId="77777777" w:rsidTr="00225C4C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14:paraId="6477140D" w14:textId="77777777" w:rsidR="00225C4C" w:rsidRDefault="00225C4C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14:paraId="474910F0" w14:textId="77777777" w:rsidR="00225C4C" w:rsidRDefault="00225C4C">
            <w:pPr>
              <w:pStyle w:val="PrepText"/>
            </w:pPr>
            <w:r>
              <w:t>2</w:t>
            </w: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14:paraId="591B9556" w14:textId="77777777" w:rsidR="00225C4C" w:rsidRDefault="00225C4C">
            <w:pPr>
              <w:pStyle w:val="PrepText"/>
            </w:pPr>
            <w:r>
              <w:t>Protector, Rear Door Sill</w:t>
            </w:r>
          </w:p>
        </w:tc>
      </w:tr>
      <w:tr w:rsidR="00225C4C" w14:paraId="41A26715" w14:textId="77777777">
        <w:tc>
          <w:tcPr>
            <w:tcW w:w="792" w:type="dxa"/>
            <w:tcBorders>
              <w:top w:val="single" w:sz="6" w:space="0" w:color="auto"/>
            </w:tcBorders>
          </w:tcPr>
          <w:p w14:paraId="46B89F6D" w14:textId="77777777" w:rsidR="00225C4C" w:rsidRDefault="00225C4C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33C8F91B" w14:textId="77777777" w:rsidR="00225C4C" w:rsidRDefault="00225C4C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400958DA" w14:textId="77777777" w:rsidR="00225C4C" w:rsidRDefault="00225C4C">
            <w:pPr>
              <w:pStyle w:val="PrepText"/>
            </w:pPr>
          </w:p>
        </w:tc>
      </w:tr>
    </w:tbl>
    <w:p w14:paraId="0E5959D6" w14:textId="77777777" w:rsidR="004F4B84" w:rsidRDefault="004F4B84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5CAFBEC0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14D82BFB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441BE95E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DD482ED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5491030D" w14:textId="77777777">
        <w:tc>
          <w:tcPr>
            <w:tcW w:w="792" w:type="dxa"/>
            <w:tcBorders>
              <w:top w:val="single" w:sz="6" w:space="0" w:color="auto"/>
            </w:tcBorders>
          </w:tcPr>
          <w:p w14:paraId="5D35A0F1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6D6C2B8B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69CF6636" w14:textId="77777777" w:rsidR="004F4B84" w:rsidRDefault="004F4B84">
            <w:pPr>
              <w:pStyle w:val="PrepText"/>
            </w:pPr>
          </w:p>
        </w:tc>
      </w:tr>
    </w:tbl>
    <w:p w14:paraId="5A2EF6F8" w14:textId="77777777" w:rsidR="004F4B84" w:rsidRDefault="004F4B84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0CE4EBE9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56C55B7D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6C53AA9E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C551ED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6F36B6FE" w14:textId="77777777">
        <w:tc>
          <w:tcPr>
            <w:tcW w:w="792" w:type="dxa"/>
            <w:tcBorders>
              <w:top w:val="single" w:sz="6" w:space="0" w:color="auto"/>
            </w:tcBorders>
          </w:tcPr>
          <w:p w14:paraId="453AF1F5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01611335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042A8B82" w14:textId="77777777" w:rsidR="004F4B84" w:rsidRDefault="004F4B84">
            <w:pPr>
              <w:pStyle w:val="PrepText"/>
            </w:pPr>
          </w:p>
        </w:tc>
      </w:tr>
    </w:tbl>
    <w:p w14:paraId="21171F86" w14:textId="77777777" w:rsidR="004F4B84" w:rsidRDefault="004F4B84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 w14:paraId="069B16D2" w14:textId="77777777">
        <w:tc>
          <w:tcPr>
            <w:tcW w:w="4968" w:type="dxa"/>
          </w:tcPr>
          <w:p w14:paraId="0F212BD4" w14:textId="77777777" w:rsidR="004F4B84" w:rsidRDefault="004F4B84">
            <w:pPr>
              <w:pStyle w:val="PrepText"/>
            </w:pPr>
          </w:p>
        </w:tc>
      </w:tr>
    </w:tbl>
    <w:p w14:paraId="06C72F9D" w14:textId="77777777" w:rsidR="004F4B84" w:rsidRDefault="004F4B84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4F4B84" w14:paraId="2E7E9C3F" w14:textId="77777777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227A4BCA" w14:textId="77777777" w:rsidR="004F4B84" w:rsidRDefault="004F4B84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14:paraId="48BA4F3C" w14:textId="77777777" w:rsidR="004F4B84" w:rsidRDefault="004F4B84">
            <w:pPr>
              <w:pStyle w:val="ToolsRedTitle"/>
            </w:pPr>
            <w:r>
              <w:t>Notes</w:t>
            </w:r>
          </w:p>
        </w:tc>
      </w:tr>
      <w:tr w:rsidR="004F4B84" w14:paraId="0A5BE870" w14:textId="77777777">
        <w:tc>
          <w:tcPr>
            <w:tcW w:w="2484" w:type="dxa"/>
            <w:tcBorders>
              <w:top w:val="single" w:sz="6" w:space="0" w:color="auto"/>
            </w:tcBorders>
          </w:tcPr>
          <w:p w14:paraId="4A3CE27F" w14:textId="77777777" w:rsidR="004F4B84" w:rsidRDefault="004F4B84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14:paraId="1CC9F22A" w14:textId="77777777" w:rsidR="004F4B84" w:rsidRDefault="004F4B84">
            <w:pPr>
              <w:pStyle w:val="ToolsRedtext"/>
            </w:pPr>
          </w:p>
        </w:tc>
      </w:tr>
      <w:tr w:rsidR="004F4B84" w14:paraId="6D8E6676" w14:textId="77777777">
        <w:tc>
          <w:tcPr>
            <w:tcW w:w="2484" w:type="dxa"/>
          </w:tcPr>
          <w:p w14:paraId="02F0C67D" w14:textId="77777777" w:rsidR="004F4B84" w:rsidRDefault="004F4B84">
            <w:pPr>
              <w:pStyle w:val="ToolsRedtext"/>
            </w:pPr>
          </w:p>
        </w:tc>
        <w:tc>
          <w:tcPr>
            <w:tcW w:w="2484" w:type="dxa"/>
          </w:tcPr>
          <w:p w14:paraId="69FB6CEB" w14:textId="77777777" w:rsidR="004F4B84" w:rsidRDefault="004F4B84">
            <w:pPr>
              <w:pStyle w:val="ToolsRedtext"/>
            </w:pPr>
          </w:p>
        </w:tc>
      </w:tr>
      <w:tr w:rsidR="004F4B84" w14:paraId="67B53E29" w14:textId="77777777">
        <w:tc>
          <w:tcPr>
            <w:tcW w:w="2484" w:type="dxa"/>
          </w:tcPr>
          <w:p w14:paraId="0AFDADB6" w14:textId="77777777" w:rsidR="004F4B84" w:rsidRDefault="004F4B84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14:paraId="40FDE7DF" w14:textId="77777777" w:rsidR="004F4B84" w:rsidRDefault="004F4B84">
            <w:pPr>
              <w:pStyle w:val="ToolsBlackTitle"/>
            </w:pPr>
            <w:r>
              <w:t>Notes</w:t>
            </w:r>
          </w:p>
        </w:tc>
      </w:tr>
      <w:tr w:rsidR="004F4B84" w14:paraId="7BC1C526" w14:textId="77777777">
        <w:tc>
          <w:tcPr>
            <w:tcW w:w="2484" w:type="dxa"/>
          </w:tcPr>
          <w:p w14:paraId="2F1E972B" w14:textId="77777777" w:rsidR="004F4B84" w:rsidRDefault="004F4B84">
            <w:pPr>
              <w:pStyle w:val="ToolBlackText"/>
            </w:pPr>
            <w:r>
              <w:t>Squeegee</w:t>
            </w:r>
          </w:p>
        </w:tc>
        <w:tc>
          <w:tcPr>
            <w:tcW w:w="2484" w:type="dxa"/>
          </w:tcPr>
          <w:p w14:paraId="08B75197" w14:textId="5B0D2B30" w:rsidR="003853FB" w:rsidRDefault="00F52D8E">
            <w:pPr>
              <w:pStyle w:val="ToolBlackText"/>
            </w:pPr>
            <w:r>
              <w:t>Felt Block (3M) P/N 71606</w:t>
            </w:r>
          </w:p>
        </w:tc>
      </w:tr>
      <w:tr w:rsidR="004F4B84" w14:paraId="1D464479" w14:textId="77777777">
        <w:tc>
          <w:tcPr>
            <w:tcW w:w="2484" w:type="dxa"/>
          </w:tcPr>
          <w:p w14:paraId="53B544F4" w14:textId="233EB8AA"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14:paraId="6C23321C" w14:textId="708BB01C" w:rsidR="004F4B84" w:rsidRDefault="004F4B84" w:rsidP="003853FB">
            <w:pPr>
              <w:pStyle w:val="ToolBlackText"/>
            </w:pPr>
          </w:p>
        </w:tc>
      </w:tr>
      <w:tr w:rsidR="004F4B84" w14:paraId="67C018CA" w14:textId="77777777">
        <w:tc>
          <w:tcPr>
            <w:tcW w:w="2484" w:type="dxa"/>
          </w:tcPr>
          <w:p w14:paraId="2BBDA9CE" w14:textId="77777777" w:rsidR="004F4B84" w:rsidRDefault="004F4B84">
            <w:pPr>
              <w:pStyle w:val="ToolBlackText"/>
            </w:pPr>
            <w:r>
              <w:t>Surface Thermometer</w:t>
            </w:r>
          </w:p>
        </w:tc>
        <w:tc>
          <w:tcPr>
            <w:tcW w:w="2484" w:type="dxa"/>
          </w:tcPr>
          <w:p w14:paraId="26280121" w14:textId="77777777" w:rsidR="004F4B84" w:rsidRDefault="004F4B84">
            <w:pPr>
              <w:pStyle w:val="ToolBlackText"/>
            </w:pPr>
            <w:r>
              <w:t>Infrared Non-contact</w:t>
            </w:r>
          </w:p>
        </w:tc>
      </w:tr>
      <w:tr w:rsidR="004F4B84" w14:paraId="51C49C59" w14:textId="77777777">
        <w:tc>
          <w:tcPr>
            <w:tcW w:w="2484" w:type="dxa"/>
          </w:tcPr>
          <w:p w14:paraId="4F83FA5D" w14:textId="77777777" w:rsidR="004F4B84" w:rsidRDefault="004F4B84">
            <w:pPr>
              <w:pStyle w:val="ToolBlackText"/>
            </w:pPr>
            <w:r>
              <w:t>Heat Gun</w:t>
            </w:r>
          </w:p>
        </w:tc>
        <w:tc>
          <w:tcPr>
            <w:tcW w:w="2484" w:type="dxa"/>
          </w:tcPr>
          <w:p w14:paraId="15289ABA" w14:textId="77777777" w:rsidR="004F4B84" w:rsidRDefault="004F4B84">
            <w:pPr>
              <w:pStyle w:val="ToolBlackText"/>
            </w:pPr>
            <w:r>
              <w:t>Master Heat Gun HG-301A or equivalent</w:t>
            </w:r>
          </w:p>
        </w:tc>
      </w:tr>
      <w:tr w:rsidR="004F4B84" w14:paraId="318EA3E5" w14:textId="77777777">
        <w:tc>
          <w:tcPr>
            <w:tcW w:w="2484" w:type="dxa"/>
          </w:tcPr>
          <w:p w14:paraId="7EAEE6CF" w14:textId="77777777" w:rsidR="004F4B84" w:rsidRDefault="004F4B84">
            <w:pPr>
              <w:pStyle w:val="ToolBlackText"/>
            </w:pPr>
          </w:p>
        </w:tc>
        <w:tc>
          <w:tcPr>
            <w:tcW w:w="2484" w:type="dxa"/>
          </w:tcPr>
          <w:p w14:paraId="16D9834B" w14:textId="77777777" w:rsidR="004F4B84" w:rsidRDefault="004F4B84">
            <w:pPr>
              <w:pStyle w:val="ToolBlackText"/>
            </w:pPr>
          </w:p>
        </w:tc>
      </w:tr>
      <w:tr w:rsidR="004F4B84" w14:paraId="098F3675" w14:textId="77777777">
        <w:tc>
          <w:tcPr>
            <w:tcW w:w="2484" w:type="dxa"/>
          </w:tcPr>
          <w:p w14:paraId="48326541" w14:textId="77777777" w:rsidR="004F4B84" w:rsidRDefault="004F4B84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14:paraId="50633904" w14:textId="77777777" w:rsidR="004F4B84" w:rsidRDefault="004F4B84">
            <w:pPr>
              <w:pStyle w:val="ToolsBlueTitle"/>
            </w:pPr>
            <w:r>
              <w:t>Notes</w:t>
            </w:r>
          </w:p>
        </w:tc>
      </w:tr>
      <w:tr w:rsidR="004F4B84" w14:paraId="069BD364" w14:textId="77777777">
        <w:tc>
          <w:tcPr>
            <w:tcW w:w="2484" w:type="dxa"/>
          </w:tcPr>
          <w:p w14:paraId="5628DE79" w14:textId="77777777" w:rsidR="004F4B84" w:rsidRDefault="004F4B84">
            <w:pPr>
              <w:pStyle w:val="ToolBlueText"/>
            </w:pPr>
            <w:r>
              <w:t>Lint Free Rags</w:t>
            </w:r>
          </w:p>
        </w:tc>
        <w:tc>
          <w:tcPr>
            <w:tcW w:w="2484" w:type="dxa"/>
          </w:tcPr>
          <w:p w14:paraId="78EBBC18" w14:textId="77777777" w:rsidR="004F4B84" w:rsidRDefault="004F4B84">
            <w:pPr>
              <w:pStyle w:val="ToolBlueText"/>
            </w:pPr>
          </w:p>
        </w:tc>
      </w:tr>
      <w:tr w:rsidR="004F4B84" w14:paraId="6B1A2EA7" w14:textId="77777777">
        <w:tc>
          <w:tcPr>
            <w:tcW w:w="2484" w:type="dxa"/>
          </w:tcPr>
          <w:p w14:paraId="230961BF" w14:textId="77777777"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14:paraId="39F79BA0" w14:textId="77777777" w:rsidR="004F4B84" w:rsidRDefault="004F4B84">
            <w:pPr>
              <w:pStyle w:val="ToolBlueText"/>
            </w:pPr>
          </w:p>
        </w:tc>
      </w:tr>
      <w:tr w:rsidR="004F4B84" w14:paraId="411C81CC" w14:textId="77777777">
        <w:tc>
          <w:tcPr>
            <w:tcW w:w="2484" w:type="dxa"/>
          </w:tcPr>
          <w:p w14:paraId="667C9B3A" w14:textId="77777777" w:rsidR="004F4B84" w:rsidRDefault="004F4B84">
            <w:pPr>
              <w:pStyle w:val="ToolBlueText"/>
            </w:pPr>
          </w:p>
        </w:tc>
        <w:tc>
          <w:tcPr>
            <w:tcW w:w="2484" w:type="dxa"/>
          </w:tcPr>
          <w:p w14:paraId="555BE2E6" w14:textId="77777777" w:rsidR="004F4B84" w:rsidRDefault="004F4B84">
            <w:pPr>
              <w:pStyle w:val="ToolBlueText"/>
            </w:pPr>
          </w:p>
        </w:tc>
      </w:tr>
      <w:tr w:rsidR="004F4B84" w14:paraId="6A02E933" w14:textId="77777777">
        <w:tc>
          <w:tcPr>
            <w:tcW w:w="2484" w:type="dxa"/>
          </w:tcPr>
          <w:p w14:paraId="7DAC4CB1" w14:textId="77777777" w:rsidR="004F4B84" w:rsidRDefault="004F4B84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14:paraId="56071D7B" w14:textId="77777777" w:rsidR="004F4B84" w:rsidRDefault="004F4B84">
            <w:pPr>
              <w:pStyle w:val="ToolsGreenTitle"/>
            </w:pPr>
            <w:r>
              <w:t>Notes</w:t>
            </w:r>
          </w:p>
        </w:tc>
      </w:tr>
      <w:tr w:rsidR="004F4B84" w14:paraId="2791034B" w14:textId="77777777">
        <w:tc>
          <w:tcPr>
            <w:tcW w:w="2484" w:type="dxa"/>
          </w:tcPr>
          <w:p w14:paraId="0CB92A7D" w14:textId="77777777" w:rsidR="004F4B84" w:rsidRDefault="004F4B84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Cleaner</w:t>
            </w:r>
          </w:p>
        </w:tc>
        <w:tc>
          <w:tcPr>
            <w:tcW w:w="2484" w:type="dxa"/>
          </w:tcPr>
          <w:p w14:paraId="369FB289" w14:textId="77777777" w:rsidR="004F4B84" w:rsidRDefault="004F4B84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VDC approved cleaner and cleaning method</w:t>
            </w:r>
          </w:p>
        </w:tc>
      </w:tr>
      <w:tr w:rsidR="004F4B84" w14:paraId="60918F24" w14:textId="77777777">
        <w:tc>
          <w:tcPr>
            <w:tcW w:w="2484" w:type="dxa"/>
          </w:tcPr>
          <w:p w14:paraId="01381FB4" w14:textId="77777777" w:rsidR="004F4B84" w:rsidRDefault="004F4B84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14:paraId="6124EC7E" w14:textId="77777777" w:rsidR="004F4B84" w:rsidRDefault="004F4B84">
            <w:pPr>
              <w:pStyle w:val="ToolGreenText"/>
              <w:rPr>
                <w:sz w:val="20"/>
              </w:rPr>
            </w:pPr>
          </w:p>
        </w:tc>
      </w:tr>
    </w:tbl>
    <w:p w14:paraId="4B2D3690" w14:textId="77777777" w:rsidR="004F4B84" w:rsidRDefault="004F4B84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 w14:paraId="448DE29B" w14:textId="77777777">
        <w:tc>
          <w:tcPr>
            <w:tcW w:w="4968" w:type="dxa"/>
          </w:tcPr>
          <w:p w14:paraId="20930E07" w14:textId="77777777" w:rsidR="004F4B84" w:rsidRDefault="004F4B84">
            <w:pPr>
              <w:pStyle w:val="PrepText"/>
            </w:pPr>
          </w:p>
        </w:tc>
      </w:tr>
    </w:tbl>
    <w:p w14:paraId="123B39C4" w14:textId="77777777" w:rsidR="004F4B84" w:rsidRDefault="004F4B84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4F4B84" w14:paraId="3DE961C6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0523C56F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14:paraId="4859F3C3" w14:textId="77777777" w:rsidR="004F4B84" w:rsidRDefault="004F4B84">
            <w:pPr>
              <w:pStyle w:val="PrepText"/>
            </w:pPr>
            <w:r>
              <w:t>Accessory</w:t>
            </w:r>
          </w:p>
        </w:tc>
      </w:tr>
      <w:tr w:rsidR="004F4B84" w14:paraId="5067C1E6" w14:textId="77777777" w:rsidTr="00EC314C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14:paraId="3D58ABEB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0DC818B0" w14:textId="77777777" w:rsidR="004F4B84" w:rsidRDefault="004F4B84">
            <w:pPr>
              <w:pStyle w:val="PrepText"/>
            </w:pPr>
          </w:p>
        </w:tc>
      </w:tr>
      <w:tr w:rsidR="00EC314C" w14:paraId="7CA13AEA" w14:textId="77777777">
        <w:tc>
          <w:tcPr>
            <w:tcW w:w="792" w:type="dxa"/>
            <w:tcBorders>
              <w:top w:val="single" w:sz="6" w:space="0" w:color="auto"/>
            </w:tcBorders>
          </w:tcPr>
          <w:p w14:paraId="3786639B" w14:textId="77777777" w:rsidR="00EC314C" w:rsidRDefault="00EC314C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14:paraId="39A7FCFD" w14:textId="77777777" w:rsidR="00EC314C" w:rsidRDefault="00EC314C">
            <w:pPr>
              <w:pStyle w:val="PrepText"/>
            </w:pPr>
          </w:p>
        </w:tc>
      </w:tr>
    </w:tbl>
    <w:p w14:paraId="505E2E60" w14:textId="77777777" w:rsidR="004F4B84" w:rsidRDefault="004F4B84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14:paraId="4825ED05" w14:textId="77777777" w:rsidR="004F4B84" w:rsidRDefault="004F4B84">
      <w:pPr>
        <w:jc w:val="right"/>
        <w:rPr>
          <w:sz w:val="20"/>
        </w:rPr>
      </w:pPr>
    </w:p>
    <w:p w14:paraId="7202B1FA" w14:textId="77777777" w:rsidR="006A3FE8" w:rsidRDefault="006A3FE8">
      <w:pPr>
        <w:jc w:val="right"/>
        <w:rPr>
          <w:sz w:val="20"/>
        </w:rPr>
      </w:pPr>
    </w:p>
    <w:p w14:paraId="6C72C9DD" w14:textId="77777777" w:rsidR="006A3FE8" w:rsidRDefault="006A3FE8">
      <w:pPr>
        <w:jc w:val="right"/>
        <w:rPr>
          <w:sz w:val="20"/>
        </w:rPr>
      </w:pPr>
    </w:p>
    <w:p w14:paraId="0AB721D8" w14:textId="77777777" w:rsidR="006A3FE8" w:rsidRDefault="006A3FE8">
      <w:pPr>
        <w:jc w:val="right"/>
        <w:rPr>
          <w:sz w:val="20"/>
        </w:rPr>
      </w:pPr>
    </w:p>
    <w:p w14:paraId="2E9A0701" w14:textId="77777777" w:rsidR="006A3FE8" w:rsidRDefault="006A3FE8">
      <w:pPr>
        <w:jc w:val="right"/>
        <w:rPr>
          <w:sz w:val="20"/>
        </w:rPr>
      </w:pPr>
    </w:p>
    <w:p w14:paraId="660B794B" w14:textId="77777777" w:rsidR="006A3FE8" w:rsidRDefault="006A3FE8">
      <w:pPr>
        <w:jc w:val="right"/>
        <w:rPr>
          <w:sz w:val="20"/>
        </w:rPr>
      </w:pPr>
    </w:p>
    <w:p w14:paraId="61391A78" w14:textId="77777777" w:rsidR="004F4B84" w:rsidRDefault="004F4B84">
      <w:pPr>
        <w:jc w:val="center"/>
        <w:rPr>
          <w:sz w:val="20"/>
        </w:rPr>
      </w:pPr>
    </w:p>
    <w:p w14:paraId="738C73E7" w14:textId="77777777" w:rsidR="006F11DD" w:rsidRDefault="006F11DD">
      <w:pPr>
        <w:jc w:val="center"/>
        <w:rPr>
          <w:sz w:val="20"/>
        </w:rPr>
      </w:pPr>
    </w:p>
    <w:p w14:paraId="00A7567B" w14:textId="77777777" w:rsidR="008B5026" w:rsidRDefault="008B5026">
      <w:pPr>
        <w:jc w:val="center"/>
        <w:rPr>
          <w:sz w:val="20"/>
        </w:rPr>
      </w:pPr>
    </w:p>
    <w:p w14:paraId="66B960D5" w14:textId="77777777" w:rsidR="004F4B84" w:rsidRDefault="004F4B84" w:rsidP="006F11DD">
      <w:pPr>
        <w:pStyle w:val="PrepTitle"/>
        <w:spacing w:before="0"/>
        <w:rPr>
          <w:b w:val="0"/>
          <w:sz w:val="20"/>
        </w:rPr>
      </w:pPr>
      <w:r>
        <w:lastRenderedPageBreak/>
        <w:t>Vehicle Service Parts</w:t>
      </w:r>
      <w:r>
        <w:rPr>
          <w:b w:val="0"/>
        </w:rPr>
        <w:t xml:space="preserve"> </w:t>
      </w:r>
      <w:r>
        <w:rPr>
          <w:b w:val="0"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5DB27B68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70C4B327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4519CEF6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A258D82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6671A6B2" w14:textId="77777777">
        <w:tc>
          <w:tcPr>
            <w:tcW w:w="792" w:type="dxa"/>
            <w:tcBorders>
              <w:top w:val="single" w:sz="6" w:space="0" w:color="auto"/>
            </w:tcBorders>
          </w:tcPr>
          <w:p w14:paraId="2335340D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4B1AA672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58704771" w14:textId="77777777" w:rsidR="004F4B84" w:rsidRDefault="004F4B84">
            <w:pPr>
              <w:pStyle w:val="PrepText"/>
            </w:pPr>
          </w:p>
        </w:tc>
      </w:tr>
    </w:tbl>
    <w:p w14:paraId="3114E30A" w14:textId="77777777" w:rsidR="004F4B84" w:rsidRDefault="004F4B84">
      <w:pPr>
        <w:pStyle w:val="PrepTitle"/>
      </w:pPr>
      <w:r>
        <w:t>Legend</w:t>
      </w:r>
    </w:p>
    <w:p w14:paraId="0956D173" w14:textId="77777777" w:rsidR="004F4B84" w:rsidRDefault="00F929EA"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568D18AE" wp14:editId="6F5530B4">
                <wp:simplePos x="0" y="0"/>
                <wp:positionH relativeFrom="column">
                  <wp:posOffset>-17780</wp:posOffset>
                </wp:positionH>
                <wp:positionV relativeFrom="paragraph">
                  <wp:posOffset>62865</wp:posOffset>
                </wp:positionV>
                <wp:extent cx="3169920" cy="2568575"/>
                <wp:effectExtent l="0" t="0" r="30480" b="0"/>
                <wp:wrapNone/>
                <wp:docPr id="8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8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EC917A" w14:textId="77777777" w:rsidR="0091752B" w:rsidRDefault="0091752B" w:rsidP="00D63FB9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14:paraId="5E95B771" w14:textId="77777777" w:rsidR="0091752B" w:rsidRDefault="0091752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14:paraId="30AB6280" w14:textId="77777777" w:rsidR="0091752B" w:rsidRDefault="0091752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14:paraId="39EE8EA2" w14:textId="77777777" w:rsidR="0091752B" w:rsidRDefault="0091752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14:paraId="0FE2B74B" w14:textId="77777777" w:rsidR="0091752B" w:rsidRDefault="0091752B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76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77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78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79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5" name="Group 380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231" name="Line 381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382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D18AE" id="Group 373" o:spid="_x0000_s1026" style="position:absolute;margin-left:-1.4pt;margin-top:4.95pt;width:249.6pt;height:202.25pt;z-index:251592704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tb0HDAAAA2wAAAA8AAABkcnMvZG93bnJldi54bWxEj0FrAjEUhO8F/0N4greatQexq1FkQRC0&#10;lNpevD2S525w87Ikqbv665tCocdhZr5hVpvBteJGIVrPCmbTAgSx9sZyreDrc/e8ABETssHWMym4&#10;U4TNevS0wtL4nj/odkq1yBCOJSpoUupKKaNuyGGc+o44excfHKYsQy1NwD7DXStfimIuHVrOCw12&#10;VDWkr6dvp4CPh/e3fa9tqM40aP2oqou3Sk3Gw3YJItGQ/sN/7b1RsHiF3y/5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1vQcMAAADbAAAADwAAAAAAAAAAAAAAAACf&#10;AgAAZHJzL2Rvd25yZXYueG1sUEsFBgAAAAAEAAQA9wAAAI8DAAAAAA==&#10;">
                  <v:imagedata r:id="rId19" o:title="" croptop="42639f" cropbottom="17756f" cropleft="15483f" cropright="45072f"/>
                </v:shape>
                <v:rect id="Rectangle 375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ZdL8A&#10;AADbAAAADwAAAGRycy9kb3ducmV2LnhtbERPS4vCMBC+L/gfwgheljXVg6tdo6ggiHjxAV6HZrYt&#10;20xKM63135uDsMeP771c965SHTWh9GxgMk5AEWfelpwbuF33X3NQQZAtVp7JwJMCrFeDjyWm1j/4&#10;TN1FchVDOKRooBCpU61DVpDDMPY1ceR+feNQImxybRt8xHBX6WmSzLTDkmNDgTXtCsr+Lq0z0N3v&#10;py3dWj3pUL4/D8dWyhkZMxr2mx9QQr38i9/ugzWwiOvjl/gD9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9l0vwAAANsAAAAPAAAAAAAAAAAAAAAAAJgCAABkcnMvZG93bnJl&#10;di54bWxQSwUGAAAAAAQABAD1AAAAhAMAAAAA&#10;" filled="f" stroked="f">
                  <v:textbox inset="1pt,1pt,1pt,1pt">
                    <w:txbxContent>
                      <w:p w14:paraId="10EC917A" w14:textId="77777777" w:rsidR="0091752B" w:rsidRDefault="0091752B" w:rsidP="00D63FB9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14:paraId="5E95B771" w14:textId="77777777" w:rsidR="0091752B" w:rsidRDefault="0091752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14:paraId="30AB6280" w14:textId="77777777" w:rsidR="0091752B" w:rsidRDefault="0091752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14:paraId="39EE8EA2" w14:textId="77777777" w:rsidR="0091752B" w:rsidRDefault="0091752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14:paraId="0FE2B74B" w14:textId="77777777" w:rsidR="0091752B" w:rsidRDefault="0091752B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376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kW/AAAAA2wAAAA8AAABkcnMvZG93bnJldi54bWxEj82KAjEQhO/CvkPohb1p4oJ/oxlZBEHx&#10;pLsP0Ex6fphJZ0iijm+/EQSPRVV9RW22g+3EjXxoHGuYThQI4sKZhisNf7/78RJEiMgGO8ek4UEB&#10;tvnHaIOZcXc+0+0SK5EgHDLUUMfYZ1KGoiaLYeJ64uSVzluMSfpKGo/3BLed/FZqLi02nBZq7GlX&#10;U9FerlbDwl+jPxXkH0tlTKvKWTnbHbX++hx+1iAiDfEdfrUPRsNqCs8v6QfI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tSRb8AAAADbAAAADwAAAAAAAAAAAAAAAACfAgAA&#10;ZHJzL2Rvd25yZXYueG1sUEsFBgAAAAAEAAQA9wAAAIwDAAAAAA==&#10;">
                  <v:imagedata r:id="rId20" o:title="stop_2"/>
                </v:shape>
                <v:shape id="Picture 377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fWHEAAAA2wAAAA8AAABkcnMvZG93bnJldi54bWxEj0FrwkAUhO+F/oflFbxI3Si02Ogqkirt&#10;sUbR6yP7TILZt2F3a6K/3i0IPQ4z8w0zX/amERdyvrasYDxKQBAXVtdcKtjvNq9TED4ga2wsk4Ir&#10;eVgunp/mmGrb8ZYueShFhLBPUUEVQptK6YuKDPqRbYmjd7LOYIjSlVI77CLcNHKSJO/SYM1xocKW&#10;soqKc/5rFLivQ2YpeTue5X7YrW8/+WfeZEoNXvrVDESgPvyHH+1vreBjAn9f4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PfWHEAAAA2wAAAA8AAAAAAAAAAAAAAAAA&#10;nwIAAGRycy9kb3ducmV2LnhtbFBLBQYAAAAABAAEAPcAAACQAwAAAAA=&#10;">
                  <v:imagedata r:id="rId21" o:title="safety_2"/>
                </v:shape>
                <v:shape id="Picture 378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CGzEAAAA2wAAAA8AAABkcnMvZG93bnJldi54bWxEj0FrwkAUhO+F/oflFXprNlYqbXQTpGAo&#10;eCja9P7IPpNo9m3YXTX667sFweMwM98wi2I0vTiR851lBZMkBUFcW91xo6D6Wb28g/ABWWNvmRRc&#10;yEORPz4sMNP2zBs6bUMjIoR9hgraEIZMSl+3ZNAndiCO3s46gyFK10jt8BzhppevaTqTBjuOCy0O&#10;9NlSfdgejYLyWi3f5CQM036/3ny7rrz8VqVSz0/jcg4i0Bju4Vv7Syv4mML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jCGzEAAAA2wAAAA8AAAAAAAAAAAAAAAAA&#10;nwIAAGRycy9kb3ducmV2LnhtbFBLBQYAAAAABAAEAPcAAACQAwAAAAA=&#10;">
                  <v:imagedata r:id="rId22" o:title="caution_2"/>
                </v:shape>
                <v:shape id="Picture 379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yzDEAAAA2wAAAA8AAABkcnMvZG93bnJldi54bWxEj1trwkAUhN8L/Q/LKfimGy8pNnWVIgRE&#10;kFIv76fZ0yQ1ezbsrjH+e7cg9HGYmW+Yxao3jejI+dqygvEoAUFcWF1zqeB4yIdzED4ga2wsk4Ib&#10;eVgtn58WmGl75S/q9qEUEcI+QwVVCG0mpS8qMuhHtiWO3o91BkOUrpTa4TXCTSMnSfIqDdYcFyps&#10;aV1Rcd5fjILu/E3Tz3Gaunw7+y1SedoFypUavPQf7yAC9eE//GhvtIK3Gfx9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9yzDEAAAA2wAAAA8AAAAAAAAAAAAAAAAA&#10;nwIAAGRycy9kb3ducmV2LnhtbFBLBQYAAAAABAAEAPcAAACQAwAAAAA=&#10;">
                  <v:imagedata r:id="rId23" o:title="tool"/>
                </v:shape>
                <v:group id="Group 380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o:lock v:ext="edit" aspectratio="t"/>
                  <v:line id="Line 381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HLsMAAADcAAAADwAAAGRycy9kb3ducmV2LnhtbESPT4vCMBTE78J+h/AWvNnUP8hSjSLC&#10;Qg/uwSru9dE8m2LzUpusdr+9EQSPw8z8hlmue9uIG3W+dqxgnKQgiEuna64UHA/foy8QPiBrbByT&#10;gn/ysF59DJaYaXfnPd2KUIkIYZ+hAhNCm0npS0MWfeJa4uidXWcxRNlVUnd4j3DbyEmazqXFmuOC&#10;wZa2hspL8WcVzH5yo3/7nd/t0/xE9XW2vRZOqeFnv1mACNSHd/jVzrWCyXQM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lxy7DAAAA3AAAAA8AAAAAAAAAAAAA&#10;AAAAoQIAAGRycy9kb3ducmV2LnhtbFBLBQYAAAAABAAEAPkAAACRAwAAAAA=&#10;" strokeweight="2.25pt"/>
                  <v:line id="Line 382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kts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YPOcwu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mS2xAAAANwAAAAPAAAAAAAAAAAA&#10;AAAAAKECAABkcnMvZG93bnJldi54bWxQSwUGAAAAAAQABAD5AAAAkgMAAAAA&#10;" strokeweight="2.25pt"/>
                </v:group>
                <v:rect id="Rectangle 383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ezsYA&#10;AADcAAAADwAAAGRycy9kb3ducmV2LnhtbESP3WoCMRSE7wu+QziF3hTN+ousRpFCoWChuK2gd4fk&#10;uLt0c7JNUl3fvikIXg4z8w2zXHe2EWfyoXasYDjIQBBrZ2ouFXx9vvbnIEJENtg4JgVXCrBe9R6W&#10;mBt34R2di1iKBOGQo4IqxjaXMuiKLIaBa4mTd3LeYkzSl9J4vCS4beQoy2bSYs1pocKWXirS38Wv&#10;VfA8mVmzP/xc/bHYHvYfc715D1qpp8duswARqYv38K39ZhSMxlP4P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bezsYAAADcAAAADwAAAAAAAAAAAAAAAACYAgAAZHJz&#10;L2Rvd25yZXYueG1sUEsFBgAAAAAEAAQA9QAAAIsDAAAAAA==&#10;" filled="f" strokeweight="1.5pt"/>
              </v:group>
            </w:pict>
          </mc:Fallback>
        </mc:AlternateContent>
      </w:r>
    </w:p>
    <w:p w14:paraId="62ADE1F2" w14:textId="77777777" w:rsidR="004F4B84" w:rsidRDefault="004F4B84"/>
    <w:p w14:paraId="43C1F175" w14:textId="77777777" w:rsidR="004F4B84" w:rsidRDefault="004F4B84"/>
    <w:p w14:paraId="0258E89A" w14:textId="77777777" w:rsidR="00624749" w:rsidRDefault="00624749"/>
    <w:p w14:paraId="27E02048" w14:textId="77777777" w:rsidR="00624749" w:rsidRDefault="00624749"/>
    <w:p w14:paraId="5C4336CF" w14:textId="77777777" w:rsidR="00624749" w:rsidRDefault="00624749"/>
    <w:p w14:paraId="199A8D13" w14:textId="77777777" w:rsidR="00624749" w:rsidRDefault="00624749"/>
    <w:p w14:paraId="5922DEA1" w14:textId="77777777" w:rsidR="00624749" w:rsidRDefault="00624749"/>
    <w:p w14:paraId="29C3A054" w14:textId="77777777" w:rsidR="00624749" w:rsidRDefault="00624749"/>
    <w:p w14:paraId="50EA8830" w14:textId="77777777" w:rsidR="00624749" w:rsidRDefault="00624749"/>
    <w:p w14:paraId="507772D4" w14:textId="77777777" w:rsidR="00624749" w:rsidRDefault="00624749"/>
    <w:p w14:paraId="117CFD3E" w14:textId="77777777" w:rsidR="00624749" w:rsidRDefault="00624749"/>
    <w:p w14:paraId="030BFF48" w14:textId="77777777" w:rsidR="00624749" w:rsidRDefault="00624749"/>
    <w:p w14:paraId="7E4D12C4" w14:textId="77777777" w:rsidR="00624749" w:rsidRDefault="00624749"/>
    <w:p w14:paraId="6DD5F073" w14:textId="77777777" w:rsidR="00624749" w:rsidRDefault="00624749"/>
    <w:p w14:paraId="4376574D" w14:textId="763BF7B2" w:rsidR="00624749" w:rsidRDefault="00456687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F60D09" wp14:editId="323A51B1">
                <wp:simplePos x="0" y="0"/>
                <wp:positionH relativeFrom="column">
                  <wp:posOffset>777240</wp:posOffset>
                </wp:positionH>
                <wp:positionV relativeFrom="paragraph">
                  <wp:posOffset>1048385</wp:posOffset>
                </wp:positionV>
                <wp:extent cx="1714500" cy="2286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51D55" w14:textId="754BCD6C" w:rsidR="0091752B" w:rsidRDefault="0091752B" w:rsidP="00CA663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FRONT SILL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F60D09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37" type="#_x0000_t202" style="position:absolute;margin-left:61.2pt;margin-top:82.55pt;width:135pt;height:1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" filled="f" stroked="f">
                <v:textbox>
                  <w:txbxContent>
                    <w:p w14:paraId="6A551D55" w14:textId="754BCD6C" w:rsidR="0091752B" w:rsidRDefault="0091752B" w:rsidP="00CA663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FRONT SILL RH</w:t>
                      </w:r>
                    </w:p>
                  </w:txbxContent>
                </v:textbox>
              </v:shape>
            </w:pict>
          </mc:Fallback>
        </mc:AlternateContent>
      </w:r>
      <w:r w:rsidR="00CA663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63E9CF" wp14:editId="025CC726">
                <wp:simplePos x="0" y="0"/>
                <wp:positionH relativeFrom="column">
                  <wp:posOffset>777240</wp:posOffset>
                </wp:positionH>
                <wp:positionV relativeFrom="paragraph">
                  <wp:posOffset>1962785</wp:posOffset>
                </wp:positionV>
                <wp:extent cx="1714500" cy="2286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2944" w14:textId="7C844AA4" w:rsidR="0091752B" w:rsidRDefault="0091752B" w:rsidP="00CA663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REAR SILL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3E9CF" id="Text Box 65" o:spid="_x0000_s1038" type="#_x0000_t202" style="position:absolute;margin-left:61.2pt;margin-top:154.55pt;width:135pt;height:1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IYnrAIAAKw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" filled="f" stroked="f">
                <v:textbox>
                  <w:txbxContent>
                    <w:p w14:paraId="628E2944" w14:textId="7C844AA4" w:rsidR="0091752B" w:rsidRDefault="0091752B" w:rsidP="00CA663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REAR SILL RH</w:t>
                      </w:r>
                    </w:p>
                  </w:txbxContent>
                </v:textbox>
              </v:shape>
            </w:pict>
          </mc:Fallback>
        </mc:AlternateContent>
      </w:r>
      <w:r w:rsidR="008C3854">
        <w:rPr>
          <w:noProof/>
        </w:rPr>
        <w:drawing>
          <wp:inline distT="0" distB="0" distL="0" distR="0" wp14:anchorId="46315D49" wp14:editId="3C50BA19">
            <wp:extent cx="3150198" cy="2209147"/>
            <wp:effectExtent l="25400" t="25400" r="25400" b="266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98" cy="22091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FF1A0" w14:textId="77777777" w:rsidR="00EC314C" w:rsidRPr="00EC314C" w:rsidRDefault="00EC314C">
      <w:pPr>
        <w:rPr>
          <w:sz w:val="16"/>
        </w:rPr>
      </w:pPr>
    </w:p>
    <w:p w14:paraId="4EE559FF" w14:textId="77777777" w:rsidR="00624749" w:rsidRDefault="00F929EA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985605B" wp14:editId="00001AE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08020" cy="2514600"/>
                <wp:effectExtent l="0" t="0" r="1778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A96AE" w14:textId="6F6D1C7B" w:rsidR="0091752B" w:rsidRPr="001429CE" w:rsidRDefault="0091752B" w:rsidP="00310427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Care must be taken when installing this accessory to ensure damage does not occur to the vehicle.  The installation of this accessory should follo</w:t>
                            </w:r>
                            <w:r>
                              <w:rPr>
                                <w:sz w:val="20"/>
                              </w:rPr>
                              <w:t>w approved guidelines to ensure</w:t>
                            </w:r>
                            <w:r w:rsidR="00310427"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a quality installation.</w:t>
                            </w:r>
                          </w:p>
                          <w:p w14:paraId="4B936727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70E92A1E" w14:textId="77777777" w:rsidR="0091752B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These guidelines can be found in the</w:t>
                            </w:r>
                            <w:r>
                              <w:rPr>
                                <w:sz w:val="20"/>
                              </w:rPr>
                              <w:t xml:space="preserve"> "Accessory</w:t>
                            </w:r>
                          </w:p>
                          <w:p w14:paraId="3C01B0C4" w14:textId="567FBD8B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Installation Practices" document.</w:t>
                            </w:r>
                          </w:p>
                          <w:p w14:paraId="27E73063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6B380FFE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This document covers such items as:-</w:t>
                            </w:r>
                          </w:p>
                          <w:p w14:paraId="60CA6ECB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Protection (use of covers and blankets, cleaning chemicals, etc.).</w:t>
                            </w:r>
                          </w:p>
                          <w:p w14:paraId="510954C3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Safety (eye protection, rechecking torque procedure, etc.).</w:t>
                            </w:r>
                          </w:p>
                          <w:p w14:paraId="6E058FB5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Disassembly/Reassembly (panel removal, part storage, etc.).</w:t>
                            </w:r>
                          </w:p>
                          <w:p w14:paraId="66670EE8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Electrical Component Disassembly/Reassembly (battery disconnection, connector removal, etc.).</w:t>
                            </w:r>
                          </w:p>
                          <w:p w14:paraId="1AB3D9BD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00B4DA04" w14:textId="77777777" w:rsidR="0091752B" w:rsidRPr="001429CE" w:rsidRDefault="0091752B" w:rsidP="000B6C0E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Please see your </w:t>
                            </w:r>
                            <w:r>
                              <w:rPr>
                                <w:sz w:val="20"/>
                              </w:rPr>
                              <w:t>Toyota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dealer for a copy of this document.</w:t>
                            </w:r>
                          </w:p>
                          <w:p w14:paraId="351C8154" w14:textId="77777777" w:rsidR="0091752B" w:rsidRDefault="0091752B"/>
                        </w:txbxContent>
                      </wps:txbx>
                      <wps:bodyPr rot="0" vert="horz" wrap="square" lIns="18288" tIns="18288" rIns="18288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605B" id="Text Box 2" o:spid="_x0000_s1039" type="#_x0000_t202" style="position:absolute;margin-left:0;margin-top:0;width:252.6pt;height:198pt;z-index:251608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" strokeweight="1pt">
                <v:textbox inset="1.44pt,1.44pt,1.44pt,1.44pt">
                  <w:txbxContent>
                    <w:p w14:paraId="3E9A96AE" w14:textId="6F6D1C7B" w:rsidR="0091752B" w:rsidRPr="001429CE" w:rsidRDefault="0091752B" w:rsidP="00310427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Care must be taken when installing this accessory to ensure damage does not occur to the vehicle.  The installation of this accessory should follo</w:t>
                      </w:r>
                      <w:r>
                        <w:rPr>
                          <w:sz w:val="20"/>
                        </w:rPr>
                        <w:t>w approved guidelines to ensure</w:t>
                      </w:r>
                      <w:r w:rsidR="00310427"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a quality installation.</w:t>
                      </w:r>
                    </w:p>
                    <w:p w14:paraId="4B936727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70E92A1E" w14:textId="77777777" w:rsidR="0091752B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These guidelines can be found in the</w:t>
                      </w:r>
                      <w:r>
                        <w:rPr>
                          <w:sz w:val="20"/>
                        </w:rPr>
                        <w:t xml:space="preserve"> "Accessory</w:t>
                      </w:r>
                    </w:p>
                    <w:p w14:paraId="3C01B0C4" w14:textId="567FBD8B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Installation Practices" document.</w:t>
                      </w:r>
                    </w:p>
                    <w:p w14:paraId="27E73063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6B380FFE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This document covers such items as:-</w:t>
                      </w:r>
                    </w:p>
                    <w:p w14:paraId="60CA6ECB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Protection (use of covers and blankets, cleaning chemicals, etc.).</w:t>
                      </w:r>
                    </w:p>
                    <w:p w14:paraId="510954C3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Safety (eye protection, rechecking torque procedure, etc.).</w:t>
                      </w:r>
                    </w:p>
                    <w:p w14:paraId="6E058FB5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Disassembly/Reassembly (panel removal, part storage, etc.).</w:t>
                      </w:r>
                    </w:p>
                    <w:p w14:paraId="66670EE8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Electrical Component Disassembly/Reassembly (battery disconnection, connector removal, etc.).</w:t>
                      </w:r>
                    </w:p>
                    <w:p w14:paraId="1AB3D9BD" w14:textId="77777777" w:rsidR="0091752B" w:rsidRPr="001429CE" w:rsidRDefault="0091752B" w:rsidP="000B6C0E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00B4DA04" w14:textId="77777777" w:rsidR="0091752B" w:rsidRPr="001429CE" w:rsidRDefault="0091752B" w:rsidP="000B6C0E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Please see your </w:t>
                      </w:r>
                      <w:r>
                        <w:rPr>
                          <w:sz w:val="20"/>
                        </w:rPr>
                        <w:t>Toyota</w:t>
                      </w:r>
                      <w:r w:rsidRPr="001429CE">
                        <w:rPr>
                          <w:sz w:val="20"/>
                        </w:rPr>
                        <w:t xml:space="preserve"> dealer for a copy of this document.</w:t>
                      </w:r>
                    </w:p>
                    <w:p w14:paraId="351C8154" w14:textId="77777777" w:rsidR="0091752B" w:rsidRDefault="0091752B"/>
                  </w:txbxContent>
                </v:textbox>
              </v:shape>
            </w:pict>
          </mc:Fallback>
        </mc:AlternateContent>
      </w:r>
    </w:p>
    <w:p w14:paraId="4FBA616E" w14:textId="77777777" w:rsidR="00624749" w:rsidRDefault="00624749">
      <w:pPr>
        <w:sectPr w:rsidR="00624749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14:paraId="3C3891FA" w14:textId="77777777" w:rsidR="00A07190" w:rsidRPr="00EB6BD0" w:rsidRDefault="00A07190" w:rsidP="006D5F55">
      <w:pPr>
        <w:ind w:left="-5130" w:right="-36"/>
        <w:rPr>
          <w:sz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1"/>
        <w:gridCol w:w="4371"/>
        <w:gridCol w:w="1044"/>
        <w:gridCol w:w="1150"/>
        <w:gridCol w:w="1386"/>
      </w:tblGrid>
      <w:tr w:rsidR="00256FCC" w14:paraId="65752982" w14:textId="77777777" w:rsidTr="0030748C">
        <w:tc>
          <w:tcPr>
            <w:tcW w:w="2430" w:type="dxa"/>
            <w:vMerge w:val="restart"/>
            <w:vAlign w:val="bottom"/>
          </w:tcPr>
          <w:p w14:paraId="6144F591" w14:textId="77777777" w:rsidR="00493E06" w:rsidRDefault="00826E29" w:rsidP="0061182F">
            <w:pPr>
              <w:ind w:right="-36"/>
              <w:jc w:val="center"/>
            </w:pPr>
            <w:r>
              <w:rPr>
                <w:noProof/>
              </w:rPr>
              <w:drawing>
                <wp:inline distT="0" distB="0" distL="0" distR="0" wp14:anchorId="5486ACF3" wp14:editId="1F146416">
                  <wp:extent cx="1345997" cy="148498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P-Install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97" cy="148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D9C09" w14:textId="77777777" w:rsidR="0061182F" w:rsidRPr="00EB6BD0" w:rsidRDefault="0061182F" w:rsidP="0061182F">
            <w:pPr>
              <w:ind w:right="-36"/>
              <w:jc w:val="center"/>
              <w:rPr>
                <w:sz w:val="14"/>
              </w:rPr>
            </w:pPr>
          </w:p>
          <w:p w14:paraId="2CA7CF60" w14:textId="77777777" w:rsidR="00041E7C" w:rsidRPr="00041E7C" w:rsidRDefault="00041E7C" w:rsidP="0061182F">
            <w:pPr>
              <w:ind w:right="-36"/>
              <w:jc w:val="center"/>
              <w:rPr>
                <w:rFonts w:ascii="Arial" w:hAnsi="Arial" w:cs="Arial"/>
                <w:b/>
              </w:rPr>
            </w:pPr>
            <w:r w:rsidRPr="00041E7C">
              <w:rPr>
                <w:rFonts w:ascii="Arial" w:hAnsi="Arial" w:cs="Arial"/>
                <w:b/>
                <w:sz w:val="16"/>
              </w:rPr>
              <w:t>STORAGE</w:t>
            </w:r>
          </w:p>
        </w:tc>
        <w:tc>
          <w:tcPr>
            <w:tcW w:w="4616" w:type="dxa"/>
            <w:vMerge w:val="restart"/>
            <w:vAlign w:val="center"/>
          </w:tcPr>
          <w:p w14:paraId="3CCB6201" w14:textId="24DBCE93" w:rsidR="00493E06" w:rsidRDefault="006F44F9" w:rsidP="005816B0">
            <w:pPr>
              <w:ind w:right="-3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B6EC911" wp14:editId="6C506FDD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38735</wp:posOffset>
                  </wp:positionV>
                  <wp:extent cx="405130" cy="353695"/>
                  <wp:effectExtent l="0" t="0" r="0" b="8255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B88D1" w14:textId="77777777" w:rsidR="00041E7C" w:rsidRPr="00EB6BD0" w:rsidRDefault="00F929EA" w:rsidP="005816B0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noProof/>
                <w:sz w:val="16"/>
              </w:rPr>
              <w:drawing>
                <wp:inline distT="0" distB="0" distL="0" distR="0" wp14:anchorId="14248817" wp14:editId="64E07109">
                  <wp:extent cx="2545690" cy="11960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r-Temp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90" cy="11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CAC91" w14:textId="77777777" w:rsidR="00041E7C" w:rsidRPr="00EB6BD0" w:rsidRDefault="00041E7C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1B50D11" w14:textId="77777777" w:rsidR="00041E7C" w:rsidRDefault="00041E7C" w:rsidP="005816B0">
            <w:pPr>
              <w:ind w:right="-36"/>
              <w:jc w:val="center"/>
            </w:pPr>
            <w:r>
              <w:rPr>
                <w:rFonts w:ascii="Arial" w:hAnsi="Arial" w:cs="Arial"/>
                <w:b/>
                <w:sz w:val="16"/>
              </w:rPr>
              <w:t>INSTALLATION TEMPERATURE</w:t>
            </w:r>
          </w:p>
        </w:tc>
        <w:tc>
          <w:tcPr>
            <w:tcW w:w="2136" w:type="dxa"/>
            <w:gridSpan w:val="2"/>
            <w:vAlign w:val="bottom"/>
          </w:tcPr>
          <w:p w14:paraId="59C32F93" w14:textId="77777777" w:rsidR="00493E06" w:rsidRDefault="00493E06" w:rsidP="00370981">
            <w:pPr>
              <w:ind w:right="-36"/>
              <w:jc w:val="center"/>
              <w:rPr>
                <w:rFonts w:ascii="Arial" w:hAnsi="Arial" w:cs="Arial"/>
                <w:b/>
                <w:noProof/>
                <w:sz w:val="16"/>
              </w:rPr>
            </w:pPr>
            <w:r w:rsidRPr="00370981">
              <w:rPr>
                <w:rFonts w:ascii="Arial" w:hAnsi="Arial" w:cs="Arial"/>
                <w:b/>
                <w:noProof/>
                <w:sz w:val="16"/>
              </w:rPr>
              <w:drawing>
                <wp:inline distT="0" distB="0" distL="0" distR="0" wp14:anchorId="1825E477" wp14:editId="115D5AF0">
                  <wp:extent cx="1242060" cy="795655"/>
                  <wp:effectExtent l="0" t="0" r="0" b="444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4F18C" w14:textId="77777777" w:rsidR="00493E06" w:rsidRPr="00370981" w:rsidRDefault="00493E06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noProof/>
                <w:sz w:val="16"/>
              </w:rPr>
              <w:t>CLEANER</w:t>
            </w:r>
          </w:p>
        </w:tc>
        <w:tc>
          <w:tcPr>
            <w:tcW w:w="1366" w:type="dxa"/>
          </w:tcPr>
          <w:p w14:paraId="48B344DA" w14:textId="77777777" w:rsidR="00493E06" w:rsidRPr="00267D65" w:rsidRDefault="00493E06" w:rsidP="0030748C">
            <w:pPr>
              <w:ind w:right="-36"/>
              <w:jc w:val="center"/>
              <w:rPr>
                <w:rFonts w:ascii="Arial" w:hAnsi="Arial" w:cs="Arial"/>
                <w:b/>
                <w:sz w:val="6"/>
              </w:rPr>
            </w:pPr>
          </w:p>
          <w:p w14:paraId="2065337E" w14:textId="77777777" w:rsidR="00493E06" w:rsidRPr="00370981" w:rsidRDefault="00493E06" w:rsidP="0030748C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</w:tc>
      </w:tr>
      <w:tr w:rsidR="00C04E14" w14:paraId="15820696" w14:textId="77777777" w:rsidTr="00481C36">
        <w:trPr>
          <w:trHeight w:val="926"/>
        </w:trPr>
        <w:tc>
          <w:tcPr>
            <w:tcW w:w="2430" w:type="dxa"/>
            <w:vMerge/>
            <w:vAlign w:val="center"/>
          </w:tcPr>
          <w:p w14:paraId="5AC65E08" w14:textId="77777777" w:rsidR="00C04E14" w:rsidRDefault="00C04E14" w:rsidP="005816B0">
            <w:pPr>
              <w:ind w:right="-36"/>
              <w:jc w:val="center"/>
            </w:pPr>
          </w:p>
        </w:tc>
        <w:tc>
          <w:tcPr>
            <w:tcW w:w="4616" w:type="dxa"/>
            <w:vMerge/>
          </w:tcPr>
          <w:p w14:paraId="071231C6" w14:textId="77777777" w:rsidR="00C04E14" w:rsidRDefault="00C04E14">
            <w:pPr>
              <w:ind w:right="-36"/>
            </w:pPr>
          </w:p>
        </w:tc>
        <w:tc>
          <w:tcPr>
            <w:tcW w:w="1080" w:type="dxa"/>
            <w:vAlign w:val="center"/>
          </w:tcPr>
          <w:p w14:paraId="600C3CBD" w14:textId="2365243E" w:rsidR="00C04E14" w:rsidRDefault="00ED3568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2C714A98" wp14:editId="4576558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-28575</wp:posOffset>
                  </wp:positionV>
                  <wp:extent cx="544830" cy="372745"/>
                  <wp:effectExtent l="0" t="0" r="7620" b="8255"/>
                  <wp:wrapNone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830742" w14:textId="77777777" w:rsidR="00C04E14" w:rsidRDefault="00C04E14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4DBA5EB2" w14:textId="77777777" w:rsidR="00C04E14" w:rsidRDefault="00C04E14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01CFA5D7" w14:textId="77777777" w:rsidR="00C04E14" w:rsidRDefault="00C04E14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1619CE0C" w14:textId="77777777" w:rsidR="00C04E14" w:rsidRPr="00370981" w:rsidRDefault="005D755E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FELT BLOCK</w:t>
            </w:r>
          </w:p>
        </w:tc>
        <w:tc>
          <w:tcPr>
            <w:tcW w:w="1056" w:type="dxa"/>
            <w:vAlign w:val="center"/>
          </w:tcPr>
          <w:p w14:paraId="77026AE4" w14:textId="7C4840DC" w:rsidR="00481C36" w:rsidRPr="00A70EDB" w:rsidRDefault="006F44F9" w:rsidP="00481C36">
            <w:pPr>
              <w:ind w:right="-36"/>
              <w:jc w:val="center"/>
            </w:pPr>
            <w:r>
              <w:rPr>
                <w:noProof/>
              </w:rPr>
              <w:drawing>
                <wp:inline distT="0" distB="0" distL="0" distR="0" wp14:anchorId="0AB10457" wp14:editId="67BCA3B7">
                  <wp:extent cx="571500" cy="3714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B9714" w14:textId="77777777" w:rsidR="00A70EDB" w:rsidRPr="00A70EDB" w:rsidRDefault="00A70EDB" w:rsidP="00481C36">
            <w:pPr>
              <w:ind w:right="-36"/>
              <w:jc w:val="center"/>
              <w:rPr>
                <w:rFonts w:ascii="Arial" w:hAnsi="Arial" w:cs="Arial"/>
                <w:b/>
                <w:sz w:val="10"/>
              </w:rPr>
            </w:pPr>
          </w:p>
          <w:p w14:paraId="476FA39F" w14:textId="77777777" w:rsidR="00C04E14" w:rsidRDefault="00C04E14" w:rsidP="00481C36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S</w:t>
            </w:r>
            <w:r w:rsidR="005D755E">
              <w:rPr>
                <w:rFonts w:ascii="Arial" w:hAnsi="Arial" w:cs="Arial"/>
                <w:b/>
                <w:sz w:val="16"/>
              </w:rPr>
              <w:t>QUEEGEE</w:t>
            </w:r>
          </w:p>
          <w:p w14:paraId="20E4DDEF" w14:textId="77777777" w:rsidR="00A70EDB" w:rsidRPr="00370981" w:rsidRDefault="00A70EDB" w:rsidP="00481C36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(OPTIONAL)</w:t>
            </w:r>
          </w:p>
        </w:tc>
        <w:tc>
          <w:tcPr>
            <w:tcW w:w="1366" w:type="dxa"/>
            <w:vAlign w:val="center"/>
          </w:tcPr>
          <w:p w14:paraId="0722E522" w14:textId="77777777" w:rsidR="00C04E14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>
              <w:rPr>
                <w:noProof/>
              </w:rPr>
              <w:drawing>
                <wp:inline distT="0" distB="0" distL="0" distR="0" wp14:anchorId="440036C7" wp14:editId="4AE184BD">
                  <wp:extent cx="740147" cy="599312"/>
                  <wp:effectExtent l="0" t="0" r="3175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92" cy="6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CEB84" w14:textId="77777777" w:rsidR="00C04E14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4AA42090" w14:textId="77777777" w:rsidR="00C04E14" w:rsidRPr="00370981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LINT FREE</w:t>
            </w:r>
          </w:p>
        </w:tc>
      </w:tr>
      <w:tr w:rsidR="00D408B9" w14:paraId="50194A74" w14:textId="77777777" w:rsidTr="00C20B32">
        <w:trPr>
          <w:trHeight w:val="1232"/>
        </w:trPr>
        <w:tc>
          <w:tcPr>
            <w:tcW w:w="10548" w:type="dxa"/>
            <w:gridSpan w:val="5"/>
            <w:vAlign w:val="center"/>
          </w:tcPr>
          <w:p w14:paraId="38436CE7" w14:textId="0822A186" w:rsidR="00A4718B" w:rsidRDefault="0091752B" w:rsidP="0061182F">
            <w:pPr>
              <w:ind w:right="-3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2483432A" wp14:editId="48AE17A8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73660</wp:posOffset>
                  </wp:positionV>
                  <wp:extent cx="1651000" cy="423545"/>
                  <wp:effectExtent l="0" t="0" r="0" b="8255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-CAB-Back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0"/>
              </w:rPr>
              <w:drawing>
                <wp:anchor distT="0" distB="0" distL="114300" distR="114300" simplePos="0" relativeHeight="251855872" behindDoc="0" locked="0" layoutInCell="1" allowOverlap="1" wp14:anchorId="583AA610" wp14:editId="59CE6F6E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156845</wp:posOffset>
                  </wp:positionV>
                  <wp:extent cx="2320925" cy="383540"/>
                  <wp:effectExtent l="0" t="0" r="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-CAB-Front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B5AD8B" w14:textId="77777777" w:rsidR="00922727" w:rsidRDefault="00922727" w:rsidP="0061182F">
            <w:pPr>
              <w:ind w:right="-36"/>
              <w:jc w:val="center"/>
            </w:pPr>
          </w:p>
          <w:p w14:paraId="0DCF55E3" w14:textId="77777777" w:rsidR="00922727" w:rsidRDefault="00922727" w:rsidP="0061182F">
            <w:pPr>
              <w:ind w:right="-36"/>
              <w:jc w:val="center"/>
            </w:pPr>
          </w:p>
          <w:p w14:paraId="661E9544" w14:textId="77777777" w:rsidR="00EB6BD0" w:rsidRPr="00EB6BD0" w:rsidRDefault="00EB6BD0" w:rsidP="0061182F">
            <w:pPr>
              <w:ind w:right="-36"/>
              <w:jc w:val="center"/>
              <w:rPr>
                <w:sz w:val="10"/>
              </w:rPr>
            </w:pPr>
          </w:p>
          <w:p w14:paraId="3E514D8F" w14:textId="77777777" w:rsidR="0061182F" w:rsidRPr="0061182F" w:rsidRDefault="000D6F8C" w:rsidP="0061182F">
            <w:pPr>
              <w:ind w:right="-36"/>
              <w:jc w:val="center"/>
            </w:pPr>
            <w:r>
              <w:rPr>
                <w:rFonts w:ascii="Arial" w:hAnsi="Arial" w:cs="Arial"/>
                <w:b/>
                <w:sz w:val="16"/>
              </w:rPr>
              <w:t>FRONT DOOR SILL PROTECTOR                                          REAR DOOR SILL PROTECTOR</w:t>
            </w:r>
          </w:p>
        </w:tc>
      </w:tr>
    </w:tbl>
    <w:p w14:paraId="754A265E" w14:textId="77777777" w:rsidR="00A07190" w:rsidRPr="00EB6BD0" w:rsidRDefault="00A07190">
      <w:pPr>
        <w:ind w:right="-36"/>
        <w:rPr>
          <w:sz w:val="12"/>
        </w:rPr>
      </w:pPr>
    </w:p>
    <w:p w14:paraId="38AEE95F" w14:textId="7D360C99" w:rsidR="00A07190" w:rsidRDefault="0091752B">
      <w:pPr>
        <w:ind w:right="-36"/>
      </w:pPr>
      <w:r>
        <w:rPr>
          <w:noProof/>
        </w:rPr>
        <w:drawing>
          <wp:anchor distT="0" distB="0" distL="114300" distR="114300" simplePos="0" relativeHeight="251550688" behindDoc="0" locked="0" layoutInCell="1" allowOverlap="1" wp14:anchorId="21ABBCDE" wp14:editId="5F95C246">
            <wp:simplePos x="0" y="0"/>
            <wp:positionH relativeFrom="column">
              <wp:posOffset>1828165</wp:posOffset>
            </wp:positionH>
            <wp:positionV relativeFrom="paragraph">
              <wp:posOffset>112395</wp:posOffset>
            </wp:positionV>
            <wp:extent cx="3086100" cy="2103120"/>
            <wp:effectExtent l="0" t="0" r="12700" b="508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ff-Plate-Remova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EA">
        <w:rPr>
          <w:noProof/>
        </w:rPr>
        <mc:AlternateContent>
          <mc:Choice Requires="wps">
            <w:drawing>
              <wp:anchor distT="4294967295" distB="4294967295" distL="114300" distR="114300" simplePos="0" relativeHeight="251611136" behindDoc="0" locked="0" layoutInCell="1" allowOverlap="1" wp14:anchorId="23CBA17E" wp14:editId="0F4AE62D">
                <wp:simplePos x="0" y="0"/>
                <wp:positionH relativeFrom="column">
                  <wp:posOffset>-71120</wp:posOffset>
                </wp:positionH>
                <wp:positionV relativeFrom="paragraph">
                  <wp:posOffset>60324</wp:posOffset>
                </wp:positionV>
                <wp:extent cx="6814820" cy="0"/>
                <wp:effectExtent l="0" t="25400" r="17780" b="25400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48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4D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2" o:spid="_x0000_s1026" type="#_x0000_t32" style="position:absolute;margin-left:-5.6pt;margin-top:4.75pt;width:536.6pt;height:0;z-index:251611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" strokeweight="3pt"/>
            </w:pict>
          </mc:Fallback>
        </mc:AlternateContent>
      </w:r>
    </w:p>
    <w:p w14:paraId="293BB9DB" w14:textId="05788FEC" w:rsidR="00A07190" w:rsidRDefault="00F929EA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6D062E3" wp14:editId="476D11A8">
                <wp:simplePos x="0" y="0"/>
                <wp:positionH relativeFrom="column">
                  <wp:posOffset>-60325</wp:posOffset>
                </wp:positionH>
                <wp:positionV relativeFrom="paragraph">
                  <wp:posOffset>26670</wp:posOffset>
                </wp:positionV>
                <wp:extent cx="304800" cy="347345"/>
                <wp:effectExtent l="0" t="0" r="25400" b="3365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D1B08" w14:textId="77777777" w:rsidR="0091752B" w:rsidRPr="00440A31" w:rsidRDefault="0091752B" w:rsidP="001B23D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62E3" id="Text Box 250" o:spid="_x0000_s1040" type="#_x0000_t202" style="position:absolute;margin-left:-4.75pt;margin-top:2.1pt;width:24pt;height:27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" fillcolor="#bfbfbf">
                <v:textbox>
                  <w:txbxContent>
                    <w:p w14:paraId="0BBD1B08" w14:textId="77777777" w:rsidR="0091752B" w:rsidRPr="00440A31" w:rsidRDefault="0091752B" w:rsidP="001B23D1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355BFF3" w14:textId="2C95E530" w:rsidR="00A07190" w:rsidRDefault="00A07190">
      <w:pPr>
        <w:ind w:right="-36"/>
      </w:pPr>
    </w:p>
    <w:p w14:paraId="3BB1D2BA" w14:textId="71995BD6" w:rsidR="00A07190" w:rsidRDefault="00A07190">
      <w:pPr>
        <w:ind w:right="-36"/>
      </w:pPr>
    </w:p>
    <w:p w14:paraId="2FEDF061" w14:textId="0FA20293" w:rsidR="00A07190" w:rsidRDefault="00A07190">
      <w:pPr>
        <w:ind w:right="-36"/>
      </w:pPr>
    </w:p>
    <w:p w14:paraId="562B85AA" w14:textId="77777777" w:rsidR="00A07190" w:rsidRDefault="00A07190">
      <w:pPr>
        <w:ind w:right="-36"/>
      </w:pPr>
    </w:p>
    <w:p w14:paraId="5EB3AF16" w14:textId="7BEDC418" w:rsidR="00A07190" w:rsidRDefault="00F21787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3BE57DD6" wp14:editId="3E4B348C">
                <wp:simplePos x="0" y="0"/>
                <wp:positionH relativeFrom="column">
                  <wp:posOffset>6534150</wp:posOffset>
                </wp:positionH>
                <wp:positionV relativeFrom="paragraph">
                  <wp:posOffset>168910</wp:posOffset>
                </wp:positionV>
                <wp:extent cx="493395" cy="1404620"/>
                <wp:effectExtent l="0" t="254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B1615" w14:textId="2C57C5F6" w:rsidR="00F21787" w:rsidRPr="00B54EE7" w:rsidRDefault="00F21787" w:rsidP="00F21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57DD6" id="_x0000_s1041" type="#_x0000_t202" style="position:absolute;margin-left:514.5pt;margin-top:13.3pt;width:38.85pt;height:110.6pt;rotation:90;z-index:25197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" stroked="f">
                <v:textbox style="mso-fit-shape-to-text:t">
                  <w:txbxContent>
                    <w:p w14:paraId="39BB1615" w14:textId="2C57C5F6" w:rsidR="00F21787" w:rsidRPr="00B54EE7" w:rsidRDefault="00F21787" w:rsidP="00F21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50C126" w14:textId="6B88D7A2" w:rsidR="00A07190" w:rsidRDefault="00F21787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A9C895C" wp14:editId="662BA285">
                <wp:simplePos x="0" y="0"/>
                <wp:positionH relativeFrom="column">
                  <wp:posOffset>5601970</wp:posOffset>
                </wp:positionH>
                <wp:positionV relativeFrom="paragraph">
                  <wp:posOffset>20955</wp:posOffset>
                </wp:positionV>
                <wp:extent cx="493395" cy="1404620"/>
                <wp:effectExtent l="0" t="254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C53A1" w14:textId="77777777" w:rsidR="00F21787" w:rsidRPr="00B54EE7" w:rsidRDefault="00F21787" w:rsidP="00F2178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C895C" id="_x0000_s1042" type="#_x0000_t202" style="position:absolute;margin-left:441.1pt;margin-top:1.65pt;width:38.85pt;height:110.6pt;rotation:90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" stroked="f">
                <v:textbox style="mso-fit-shape-to-text:t">
                  <w:txbxContent>
                    <w:p w14:paraId="36BC53A1" w14:textId="77777777" w:rsidR="00F21787" w:rsidRPr="00B54EE7" w:rsidRDefault="00F21787" w:rsidP="00F2178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0EA6B1" w14:textId="6BC35C3F" w:rsidR="00A07190" w:rsidRDefault="00A07190">
      <w:pPr>
        <w:ind w:right="-36"/>
      </w:pPr>
    </w:p>
    <w:p w14:paraId="2C1DD6FA" w14:textId="65B38380" w:rsidR="00A07190" w:rsidRDefault="00F21787">
      <w:pPr>
        <w:ind w:right="-36"/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453191DF" wp14:editId="3306A2FB">
            <wp:simplePos x="0" y="0"/>
            <wp:positionH relativeFrom="column">
              <wp:posOffset>5446410</wp:posOffset>
            </wp:positionH>
            <wp:positionV relativeFrom="paragraph">
              <wp:posOffset>172380</wp:posOffset>
            </wp:positionV>
            <wp:extent cx="634365" cy="331470"/>
            <wp:effectExtent l="0" t="0" r="0" b="0"/>
            <wp:wrapSquare wrapText="bothSides"/>
            <wp:docPr id="30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7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36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B536F">
        <w:t xml:space="preserve"> </w:t>
      </w:r>
    </w:p>
    <w:p w14:paraId="0FCD0645" w14:textId="20F70534" w:rsidR="00A07190" w:rsidRDefault="00A07190">
      <w:pPr>
        <w:ind w:right="-36"/>
      </w:pPr>
    </w:p>
    <w:p w14:paraId="4776498D" w14:textId="518F99DB" w:rsidR="00A07190" w:rsidRDefault="00A07190">
      <w:pPr>
        <w:ind w:right="-36"/>
      </w:pPr>
    </w:p>
    <w:p w14:paraId="51B87913" w14:textId="07495AB5" w:rsidR="004B536F" w:rsidRDefault="004B536F" w:rsidP="004B536F">
      <w:pPr>
        <w:ind w:right="-36"/>
      </w:pPr>
    </w:p>
    <w:p w14:paraId="5B4E30B4" w14:textId="0587CA62" w:rsidR="00310427" w:rsidRDefault="00310427" w:rsidP="00310427">
      <w:pPr>
        <w:ind w:right="-36"/>
        <w:jc w:val="center"/>
      </w:pPr>
      <w:r>
        <w:rPr>
          <w:rFonts w:ascii="Arial" w:hAnsi="Arial" w:cs="Arial"/>
          <w:b/>
          <w:sz w:val="16"/>
        </w:rPr>
        <w:t xml:space="preserve">     </w:t>
      </w:r>
      <w:r>
        <w:rPr>
          <w:rFonts w:ascii="Arial" w:hAnsi="Arial" w:cs="Arial"/>
          <w:b/>
          <w:sz w:val="16"/>
        </w:rPr>
        <w:t>Remove the OE Door Scuff Plates &amp; Weather Strip</w:t>
      </w:r>
    </w:p>
    <w:p w14:paraId="22E50C58" w14:textId="77777777" w:rsidR="00A07190" w:rsidRDefault="00A07190">
      <w:pPr>
        <w:ind w:right="-36"/>
      </w:pPr>
    </w:p>
    <w:p w14:paraId="48175DF1" w14:textId="77777777" w:rsidR="00A07190" w:rsidRDefault="00F929EA">
      <w:pPr>
        <w:ind w:right="-36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E216FFE" wp14:editId="20A748C8">
                <wp:simplePos x="0" y="0"/>
                <wp:positionH relativeFrom="column">
                  <wp:posOffset>-39370</wp:posOffset>
                </wp:positionH>
                <wp:positionV relativeFrom="paragraph">
                  <wp:posOffset>-1</wp:posOffset>
                </wp:positionV>
                <wp:extent cx="6782435" cy="0"/>
                <wp:effectExtent l="0" t="25400" r="24765" b="25400"/>
                <wp:wrapNone/>
                <wp:docPr id="391" name="Straight Arrow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24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66F3" id="Straight Arrow Connector 391" o:spid="_x0000_s1026" type="#_x0000_t32" style="position:absolute;margin-left:-3.1pt;margin-top:0;width:534.0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EF42BB" wp14:editId="4C9FF314">
                <wp:simplePos x="0" y="0"/>
                <wp:positionH relativeFrom="column">
                  <wp:posOffset>3468370</wp:posOffset>
                </wp:positionH>
                <wp:positionV relativeFrom="paragraph">
                  <wp:posOffset>144780</wp:posOffset>
                </wp:positionV>
                <wp:extent cx="304800" cy="347345"/>
                <wp:effectExtent l="0" t="0" r="25400" b="33655"/>
                <wp:wrapNone/>
                <wp:docPr id="23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D6581" w14:textId="77777777" w:rsidR="0091752B" w:rsidRPr="00440A31" w:rsidRDefault="0091752B" w:rsidP="0031214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42BB" id="Text Box 229" o:spid="_x0000_s1043" type="#_x0000_t202" style="position:absolute;margin-left:273.1pt;margin-top:11.4pt;width:24pt;height:2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" fillcolor="#bfbfbf">
                <v:textbox>
                  <w:txbxContent>
                    <w:p w14:paraId="786D6581" w14:textId="77777777" w:rsidR="0091752B" w:rsidRPr="00440A31" w:rsidRDefault="0091752B" w:rsidP="0031214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485C9903" wp14:editId="2F3D189D">
                <wp:simplePos x="0" y="0"/>
                <wp:positionH relativeFrom="column">
                  <wp:posOffset>3309619</wp:posOffset>
                </wp:positionH>
                <wp:positionV relativeFrom="paragraph">
                  <wp:posOffset>6985</wp:posOffset>
                </wp:positionV>
                <wp:extent cx="0" cy="2785745"/>
                <wp:effectExtent l="25400" t="0" r="25400" b="8255"/>
                <wp:wrapNone/>
                <wp:docPr id="229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857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06247" id="Straight Arrow Connector 27" o:spid="_x0000_s1026" type="#_x0000_t32" style="position:absolute;margin-left:260.6pt;margin-top:.55pt;width:0;height:219.35pt;flip:x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8203F" wp14:editId="55E60A69">
                <wp:simplePos x="0" y="0"/>
                <wp:positionH relativeFrom="column">
                  <wp:posOffset>-34925</wp:posOffset>
                </wp:positionH>
                <wp:positionV relativeFrom="paragraph">
                  <wp:posOffset>149860</wp:posOffset>
                </wp:positionV>
                <wp:extent cx="304800" cy="347345"/>
                <wp:effectExtent l="0" t="0" r="25400" b="3365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6163" w14:textId="77777777" w:rsidR="0091752B" w:rsidRPr="00440A31" w:rsidRDefault="0091752B" w:rsidP="002664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203F" id="Text Box 392" o:spid="_x0000_s1044" type="#_x0000_t202" style="position:absolute;margin-left:-2.75pt;margin-top:11.8pt;width:24pt;height:2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" fillcolor="#bfbfbf">
                <v:textbox>
                  <w:txbxContent>
                    <w:p w14:paraId="6D046163" w14:textId="77777777" w:rsidR="0091752B" w:rsidRPr="00440A31" w:rsidRDefault="0091752B" w:rsidP="0026643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37BB573" w14:textId="15D3D61F" w:rsidR="00A07190" w:rsidRDefault="00A07190">
      <w:pPr>
        <w:ind w:right="-36"/>
      </w:pPr>
    </w:p>
    <w:p w14:paraId="7BECE0E1" w14:textId="7ACA1B3B" w:rsidR="00A07190" w:rsidRDefault="000840C6">
      <w:pPr>
        <w:ind w:right="-36"/>
      </w:pPr>
      <w:r>
        <w:rPr>
          <w:noProof/>
        </w:rPr>
        <w:drawing>
          <wp:anchor distT="0" distB="0" distL="114300" distR="114300" simplePos="0" relativeHeight="251564013" behindDoc="0" locked="0" layoutInCell="1" allowOverlap="1" wp14:anchorId="75CED6A2" wp14:editId="752A5401">
            <wp:simplePos x="0" y="0"/>
            <wp:positionH relativeFrom="column">
              <wp:posOffset>457200</wp:posOffset>
            </wp:positionH>
            <wp:positionV relativeFrom="paragraph">
              <wp:posOffset>49530</wp:posOffset>
            </wp:positionV>
            <wp:extent cx="2380615" cy="1477010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Sill-Clea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C0B5A" w14:textId="77777777" w:rsidR="00A07190" w:rsidRDefault="00A07190">
      <w:pPr>
        <w:ind w:right="-36"/>
      </w:pPr>
    </w:p>
    <w:p w14:paraId="36CC6006" w14:textId="3994535E" w:rsidR="00A07190" w:rsidRDefault="00A07190">
      <w:pPr>
        <w:ind w:right="-36"/>
      </w:pPr>
    </w:p>
    <w:p w14:paraId="598CA856" w14:textId="33030565" w:rsidR="00A07190" w:rsidRDefault="00A07190">
      <w:pPr>
        <w:ind w:right="-36"/>
      </w:pPr>
    </w:p>
    <w:p w14:paraId="0422C323" w14:textId="2DC42CC0" w:rsidR="00A07190" w:rsidRDefault="00080A66">
      <w:pPr>
        <w:ind w:right="-36"/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3F36A538" wp14:editId="73E59FD9">
            <wp:simplePos x="0" y="0"/>
            <wp:positionH relativeFrom="column">
              <wp:posOffset>4071814</wp:posOffset>
            </wp:positionH>
            <wp:positionV relativeFrom="paragraph">
              <wp:posOffset>34290</wp:posOffset>
            </wp:positionV>
            <wp:extent cx="2388431" cy="526694"/>
            <wp:effectExtent l="0" t="0" r="0" b="698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-Front-line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431" cy="52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4CBAA" w14:textId="726F6564" w:rsidR="00A07190" w:rsidRDefault="00A07190">
      <w:pPr>
        <w:ind w:right="-36"/>
      </w:pPr>
    </w:p>
    <w:p w14:paraId="01260A36" w14:textId="10F7D5A4" w:rsidR="00A07190" w:rsidRDefault="00A07190">
      <w:pPr>
        <w:ind w:right="-36"/>
      </w:pPr>
    </w:p>
    <w:p w14:paraId="2B6257BD" w14:textId="502B912F" w:rsidR="00A07190" w:rsidRDefault="00A07190">
      <w:pPr>
        <w:ind w:right="-36"/>
      </w:pPr>
    </w:p>
    <w:p w14:paraId="76CCC83F" w14:textId="6697720E" w:rsidR="004F4B84" w:rsidRDefault="000840C6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DBC7A" wp14:editId="4B3240D7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133350</wp:posOffset>
                </wp:positionV>
                <wp:extent cx="1110615" cy="701040"/>
                <wp:effectExtent l="965200" t="152400" r="32385" b="35560"/>
                <wp:wrapNone/>
                <wp:docPr id="385" name="Rounded Rectangular Callou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-134904"/>
                            <a:gd name="adj2" fmla="val -702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40A2A" w14:textId="77777777" w:rsidR="0091752B" w:rsidRPr="009602DD" w:rsidRDefault="0091752B" w:rsidP="00DE42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DBC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85" o:spid="_x0000_s1045" type="#_x0000_t62" style="position:absolute;margin-left:162pt;margin-top:10.5pt;width:87.45pt;height:55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" adj="-18339,-4371" fillcolor="white [3212]" strokecolor="black [3213]" strokeweight="1pt">
                <v:textbox inset=",,,0">
                  <w:txbxContent>
                    <w:p w14:paraId="49040A2A" w14:textId="77777777" w:rsidR="0091752B" w:rsidRPr="009602DD" w:rsidRDefault="0091752B" w:rsidP="00DE429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38" behindDoc="0" locked="0" layoutInCell="1" allowOverlap="1" wp14:anchorId="43B356EF" wp14:editId="61EE5F6E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133350</wp:posOffset>
                </wp:positionV>
                <wp:extent cx="1110615" cy="701040"/>
                <wp:effectExtent l="0" t="152400" r="32385" b="35560"/>
                <wp:wrapNone/>
                <wp:docPr id="253" name="Rounded Rectangular Callou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-43538"/>
                            <a:gd name="adj2" fmla="val -6806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4D81C" w14:textId="77777777" w:rsidR="0091752B" w:rsidRPr="009602DD" w:rsidRDefault="0091752B" w:rsidP="004B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356EF" id="Rounded Rectangular Callout 253" o:spid="_x0000_s1046" type="#_x0000_t62" style="position:absolute;margin-left:162pt;margin-top:10.5pt;width:87.45pt;height:55.2pt;z-index:251565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" adj="1396,-3901" fillcolor="white [3212]" strokecolor="black [3213]" strokeweight="1pt">
                <v:textbox inset=",,,0">
                  <w:txbxContent>
                    <w:p w14:paraId="6934D81C" w14:textId="77777777" w:rsidR="0091752B" w:rsidRPr="009602DD" w:rsidRDefault="0091752B" w:rsidP="004B536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DRY</w:t>
                      </w:r>
                    </w:p>
                  </w:txbxContent>
                </v:textbox>
              </v:shape>
            </w:pict>
          </mc:Fallback>
        </mc:AlternateContent>
      </w:r>
      <w:r w:rsidR="004B536F">
        <w:rPr>
          <w:noProof/>
        </w:rPr>
        <w:drawing>
          <wp:anchor distT="0" distB="0" distL="114300" distR="114300" simplePos="0" relativeHeight="251660288" behindDoc="0" locked="0" layoutInCell="1" allowOverlap="1" wp14:anchorId="35932794" wp14:editId="10CFEB4F">
            <wp:simplePos x="0" y="0"/>
            <wp:positionH relativeFrom="column">
              <wp:posOffset>2332990</wp:posOffset>
            </wp:positionH>
            <wp:positionV relativeFrom="paragraph">
              <wp:posOffset>158750</wp:posOffset>
            </wp:positionV>
            <wp:extent cx="612140" cy="499745"/>
            <wp:effectExtent l="0" t="0" r="0" b="8255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B1562" w14:textId="2B5D478A" w:rsidR="00CD2780" w:rsidRDefault="008C1429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A0603B" wp14:editId="13830234">
                <wp:simplePos x="0" y="0"/>
                <wp:positionH relativeFrom="column">
                  <wp:posOffset>4572000</wp:posOffset>
                </wp:positionH>
                <wp:positionV relativeFrom="paragraph">
                  <wp:posOffset>72390</wp:posOffset>
                </wp:positionV>
                <wp:extent cx="1143000" cy="4572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FE5C" w14:textId="114ED70F" w:rsidR="0091752B" w:rsidRDefault="0091752B" w:rsidP="008C142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REMOVE LINER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0603B" id="Text Box 255" o:spid="_x0000_s1047" type="#_x0000_t202" style="position:absolute;margin-left:5in;margin-top:5.7pt;width:90pt;height:36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" filled="f" stroked="f">
                <v:textbox>
                  <w:txbxContent>
                    <w:p w14:paraId="2367FE5C" w14:textId="114ED70F" w:rsidR="0091752B" w:rsidRDefault="0091752B" w:rsidP="008C142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REMOVE LINER</w:t>
                      </w:r>
                    </w:p>
                  </w:txbxContent>
                </v:textbox>
              </v:shape>
            </w:pict>
          </mc:Fallback>
        </mc:AlternateContent>
      </w:r>
      <w:r w:rsidR="004B53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0A9C7" wp14:editId="23F849D4">
                <wp:simplePos x="0" y="0"/>
                <wp:positionH relativeFrom="column">
                  <wp:posOffset>2143125</wp:posOffset>
                </wp:positionH>
                <wp:positionV relativeFrom="paragraph">
                  <wp:posOffset>635</wp:posOffset>
                </wp:positionV>
                <wp:extent cx="166370" cy="161925"/>
                <wp:effectExtent l="0" t="0" r="36830" b="15875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619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83A5" w14:textId="77777777" w:rsidR="0091752B" w:rsidRPr="00DE429A" w:rsidRDefault="0091752B" w:rsidP="00DE429A">
                            <w:pPr>
                              <w:jc w:val="center"/>
                              <w:rPr>
                                <w:sz w:val="22"/>
                                <w:vertAlign w:val="subscript"/>
                              </w:rPr>
                            </w:pPr>
                            <w:r w:rsidRPr="00DE429A">
                              <w:rPr>
                                <w:sz w:val="22"/>
                              </w:rPr>
                              <w:softHyphen/>
                            </w:r>
                            <w:r>
                              <w:rPr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0A9C7" id="Text Box 386" o:spid="_x0000_s1048" type="#_x0000_t202" style="position:absolute;margin-left:168.75pt;margin-top:.05pt;width:13.1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" fillcolor="#bfbfbf">
                <v:textbox inset="0,0,0,0">
                  <w:txbxContent>
                    <w:p w14:paraId="0D6183A5" w14:textId="77777777" w:rsidR="0091752B" w:rsidRPr="00DE429A" w:rsidRDefault="0091752B" w:rsidP="00DE429A">
                      <w:pPr>
                        <w:jc w:val="center"/>
                        <w:rPr>
                          <w:sz w:val="22"/>
                          <w:vertAlign w:val="subscript"/>
                        </w:rPr>
                      </w:pPr>
                      <w:r w:rsidRPr="00DE429A">
                        <w:rPr>
                          <w:sz w:val="22"/>
                        </w:rPr>
                        <w:softHyphen/>
                      </w:r>
                      <w:r>
                        <w:rPr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4E00F77" w14:textId="04202255" w:rsidR="00CD2780" w:rsidRDefault="000840C6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DB93E4" wp14:editId="073501B1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1110615" cy="701040"/>
                <wp:effectExtent l="0" t="508000" r="32385" b="35560"/>
                <wp:wrapNone/>
                <wp:docPr id="237" name="Rounded Rectangular Callou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49258"/>
                            <a:gd name="adj2" fmla="val -1198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68AB8" w14:textId="77777777" w:rsidR="0091752B" w:rsidRPr="009602DD" w:rsidRDefault="0091752B" w:rsidP="009E47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0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B93E4" id="Rounded Rectangular Callout 237" o:spid="_x0000_s1049" type="#_x0000_t62" style="position:absolute;margin-left:-9pt;margin-top:9.9pt;width:87.45pt;height:55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" adj="21440,-15093" fillcolor="white [3212]" strokecolor="black [3213]" strokeweight="1pt">
                <v:textbox inset=",,,0">
                  <w:txbxContent>
                    <w:p w14:paraId="45468AB8" w14:textId="77777777" w:rsidR="0091752B" w:rsidRPr="009602DD" w:rsidRDefault="0091752B" w:rsidP="009E471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602DD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CLEAN</w:t>
                      </w:r>
                    </w:p>
                  </w:txbxContent>
                </v:textbox>
              </v:shape>
            </w:pict>
          </mc:Fallback>
        </mc:AlternateContent>
      </w:r>
      <w:r w:rsidR="004B536F">
        <w:rPr>
          <w:noProof/>
        </w:rPr>
        <mc:AlternateContent>
          <mc:Choice Requires="wps">
            <w:drawing>
              <wp:anchor distT="0" distB="0" distL="114300" distR="114300" simplePos="0" relativeHeight="251567088" behindDoc="0" locked="0" layoutInCell="1" allowOverlap="1" wp14:anchorId="1762957A" wp14:editId="178E9535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1110615" cy="701040"/>
                <wp:effectExtent l="0" t="482600" r="1099185" b="35560"/>
                <wp:wrapNone/>
                <wp:docPr id="246" name="Rounded Rectangular Callou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701040"/>
                        </a:xfrm>
                        <a:prstGeom prst="wedgeRoundRectCallout">
                          <a:avLst>
                            <a:gd name="adj1" fmla="val 144398"/>
                            <a:gd name="adj2" fmla="val -1177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AF2D6" w14:textId="77777777" w:rsidR="0091752B" w:rsidRPr="009602DD" w:rsidRDefault="0091752B" w:rsidP="004B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0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2957A" id="Rounded Rectangular Callout 246" o:spid="_x0000_s1050" type="#_x0000_t62" style="position:absolute;margin-left:-9pt;margin-top:9.9pt;width:87.45pt;height:55.2pt;z-index:25156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" adj="41990,-14623" fillcolor="white [3212]" strokecolor="black [3213]" strokeweight="1pt">
                <v:textbox inset=",,,0">
                  <w:txbxContent>
                    <w:p w14:paraId="6E8AF2D6" w14:textId="77777777" w:rsidR="0091752B" w:rsidRPr="009602DD" w:rsidRDefault="0091752B" w:rsidP="004B536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602DD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CLEAN</w:t>
                      </w:r>
                    </w:p>
                  </w:txbxContent>
                </v:textbox>
              </v:shape>
            </w:pict>
          </mc:Fallback>
        </mc:AlternateContent>
      </w:r>
    </w:p>
    <w:p w14:paraId="6575641B" w14:textId="4E59AB15" w:rsidR="00CD2780" w:rsidRDefault="004B536F">
      <w:pPr>
        <w:ind w:right="-36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5F1375DD" wp14:editId="53FEC4AE">
            <wp:simplePos x="0" y="0"/>
            <wp:positionH relativeFrom="column">
              <wp:posOffset>92710</wp:posOffset>
            </wp:positionH>
            <wp:positionV relativeFrom="paragraph">
              <wp:posOffset>19050</wp:posOffset>
            </wp:positionV>
            <wp:extent cx="724535" cy="465455"/>
            <wp:effectExtent l="0" t="0" r="1206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E71448A" wp14:editId="6FCC2A6A">
                <wp:simplePos x="0" y="0"/>
                <wp:positionH relativeFrom="column">
                  <wp:posOffset>-53975</wp:posOffset>
                </wp:positionH>
                <wp:positionV relativeFrom="paragraph">
                  <wp:posOffset>1905</wp:posOffset>
                </wp:positionV>
                <wp:extent cx="166370" cy="161925"/>
                <wp:effectExtent l="0" t="0" r="36830" b="15875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619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91BA" w14:textId="77777777" w:rsidR="0091752B" w:rsidRPr="00DE429A" w:rsidRDefault="0091752B" w:rsidP="00DE429A">
                            <w:pPr>
                              <w:jc w:val="center"/>
                              <w:rPr>
                                <w:sz w:val="22"/>
                                <w:vertAlign w:val="subscript"/>
                              </w:rPr>
                            </w:pPr>
                            <w:r w:rsidRPr="00DE429A">
                              <w:rPr>
                                <w:sz w:val="22"/>
                              </w:rPr>
                              <w:softHyphen/>
                            </w:r>
                            <w:r w:rsidRPr="00DE429A">
                              <w:rPr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1448A" id="Text Box 319" o:spid="_x0000_s1051" type="#_x0000_t202" style="position:absolute;margin-left:-4.25pt;margin-top:.15pt;width:13.1pt;height:12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" fillcolor="#bfbfbf">
                <v:textbox inset="0,0,0,0">
                  <w:txbxContent>
                    <w:p w14:paraId="687B91BA" w14:textId="77777777" w:rsidR="0091752B" w:rsidRPr="00DE429A" w:rsidRDefault="0091752B" w:rsidP="00DE429A">
                      <w:pPr>
                        <w:jc w:val="center"/>
                        <w:rPr>
                          <w:sz w:val="22"/>
                          <w:vertAlign w:val="subscript"/>
                        </w:rPr>
                      </w:pPr>
                      <w:r w:rsidRPr="00DE429A">
                        <w:rPr>
                          <w:sz w:val="22"/>
                        </w:rPr>
                        <w:softHyphen/>
                      </w:r>
                      <w:r w:rsidRPr="00DE429A">
                        <w:rPr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</w:p>
    <w:p w14:paraId="638E4E8D" w14:textId="77777777" w:rsidR="00CD2780" w:rsidRDefault="00CD2780">
      <w:pPr>
        <w:ind w:right="-36"/>
      </w:pPr>
    </w:p>
    <w:p w14:paraId="656862E5" w14:textId="77777777" w:rsidR="006F051D" w:rsidRDefault="006F051D">
      <w:pPr>
        <w:ind w:right="-36"/>
      </w:pPr>
    </w:p>
    <w:p w14:paraId="70A6C5B4" w14:textId="77777777" w:rsidR="00633223" w:rsidRDefault="00633223">
      <w:pPr>
        <w:ind w:right="-36"/>
      </w:pPr>
    </w:p>
    <w:p w14:paraId="48FB746A" w14:textId="70F18CAE" w:rsidR="00CD2780" w:rsidRDefault="00F21787">
      <w:pPr>
        <w:ind w:right="-3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0158C392" wp14:editId="0684113C">
                <wp:simplePos x="0" y="0"/>
                <wp:positionH relativeFrom="column">
                  <wp:posOffset>2647950</wp:posOffset>
                </wp:positionH>
                <wp:positionV relativeFrom="paragraph">
                  <wp:posOffset>129540</wp:posOffset>
                </wp:positionV>
                <wp:extent cx="1006475" cy="299720"/>
                <wp:effectExtent l="0" t="0" r="3175" b="508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AD9D1" w14:textId="77777777" w:rsidR="00207239" w:rsidRPr="00E25423" w:rsidRDefault="00207239" w:rsidP="0020723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8C392" id="_x0000_s1052" type="#_x0000_t202" style="position:absolute;margin-left:208.5pt;margin-top:10.2pt;width:79.25pt;height:23.6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" stroked="f">
                <v:textbox>
                  <w:txbxContent>
                    <w:p w14:paraId="20DAD9D1" w14:textId="77777777" w:rsidR="00207239" w:rsidRPr="00E25423" w:rsidRDefault="00207239" w:rsidP="00207239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787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C51A9C" wp14:editId="1395CD7E">
                <wp:simplePos x="0" y="0"/>
                <wp:positionH relativeFrom="column">
                  <wp:posOffset>2628900</wp:posOffset>
                </wp:positionH>
                <wp:positionV relativeFrom="paragraph">
                  <wp:posOffset>80806</wp:posOffset>
                </wp:positionV>
                <wp:extent cx="1825625" cy="1495425"/>
                <wp:effectExtent l="19050" t="19050" r="22225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625" cy="149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5CFBE" id="Rectangle 218" o:spid="_x0000_s1026" style="position:absolute;margin-left:207pt;margin-top:6.35pt;width:143.75pt;height:117.75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" filled="f" strokecolor="black [3213]" strokeweight="2.25pt"/>
            </w:pict>
          </mc:Fallback>
        </mc:AlternateContent>
      </w:r>
      <w:r w:rsidR="00423AFB" w:rsidRPr="00423AFB">
        <w:rPr>
          <w:noProof/>
        </w:rPr>
        <w:drawing>
          <wp:anchor distT="0" distB="0" distL="114300" distR="114300" simplePos="0" relativeHeight="251926528" behindDoc="0" locked="0" layoutInCell="1" allowOverlap="1" wp14:anchorId="41D27CFF" wp14:editId="74F91211">
            <wp:simplePos x="0" y="0"/>
            <wp:positionH relativeFrom="column">
              <wp:posOffset>2629279</wp:posOffset>
            </wp:positionH>
            <wp:positionV relativeFrom="paragraph">
              <wp:posOffset>77688</wp:posOffset>
            </wp:positionV>
            <wp:extent cx="1825625" cy="1495425"/>
            <wp:effectExtent l="0" t="0" r="317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Iso wrap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3" t="3499" r="1628" b="27822"/>
                    <a:stretch/>
                  </pic:blipFill>
                  <pic:spPr bwMode="auto">
                    <a:xfrm>
                      <a:off x="0" y="0"/>
                      <a:ext cx="18256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BBAC34" wp14:editId="12371854">
                <wp:simplePos x="0" y="0"/>
                <wp:positionH relativeFrom="column">
                  <wp:posOffset>-41275</wp:posOffset>
                </wp:positionH>
                <wp:positionV relativeFrom="paragraph">
                  <wp:posOffset>81280</wp:posOffset>
                </wp:positionV>
                <wp:extent cx="304800" cy="347345"/>
                <wp:effectExtent l="0" t="0" r="25400" b="3365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0636" w14:textId="77777777" w:rsidR="0091752B" w:rsidRPr="00440A31" w:rsidRDefault="0091752B" w:rsidP="0068434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BAC34" id="Text Box 289" o:spid="_x0000_s1053" type="#_x0000_t202" style="position:absolute;margin-left:-3.25pt;margin-top:6.4pt;width:24pt;height:2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" fillcolor="#bfbfbf">
                <v:textbox>
                  <w:txbxContent>
                    <w:p w14:paraId="1F540636" w14:textId="77777777" w:rsidR="0091752B" w:rsidRPr="00440A31" w:rsidRDefault="0091752B" w:rsidP="00684345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1ADE13E" w14:textId="66A56034" w:rsidR="002712DC" w:rsidRDefault="00F21787">
      <w:pPr>
        <w:ind w:right="-36"/>
      </w:pPr>
      <w:r w:rsidRPr="00F21787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64F41044" wp14:editId="66AD159F">
                <wp:simplePos x="0" y="0"/>
                <wp:positionH relativeFrom="column">
                  <wp:posOffset>3483167</wp:posOffset>
                </wp:positionH>
                <wp:positionV relativeFrom="paragraph">
                  <wp:posOffset>18976</wp:posOffset>
                </wp:positionV>
                <wp:extent cx="956310" cy="260566"/>
                <wp:effectExtent l="0" t="0" r="15240" b="2540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26056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9BF5C" w14:textId="77777777" w:rsidR="00F21787" w:rsidRPr="00310427" w:rsidRDefault="00F21787" w:rsidP="003104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Starting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1044" id="_x0000_s1054" type="#_x0000_t202" style="position:absolute;margin-left:274.25pt;margin-top:1.5pt;width:75.3pt;height:20.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" fillcolor="white [3201]" strokecolor="black [3200]" strokeweight="2pt">
                <v:textbox>
                  <w:txbxContent>
                    <w:p w14:paraId="48D9BF5C" w14:textId="77777777" w:rsidR="00F21787" w:rsidRPr="00310427" w:rsidRDefault="00F21787" w:rsidP="0031042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Starting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A70674" w14:textId="6CC3E67A" w:rsidR="002712DC" w:rsidRDefault="00423AFB">
      <w:pPr>
        <w:ind w:right="-36"/>
      </w:pPr>
      <w:r w:rsidRPr="00423AFB">
        <w:rPr>
          <w:noProof/>
        </w:rPr>
        <w:drawing>
          <wp:anchor distT="0" distB="0" distL="114300" distR="114300" simplePos="0" relativeHeight="251931648" behindDoc="0" locked="0" layoutInCell="1" allowOverlap="1" wp14:anchorId="28F2B174" wp14:editId="19235D11">
            <wp:simplePos x="0" y="0"/>
            <wp:positionH relativeFrom="column">
              <wp:posOffset>3693160</wp:posOffset>
            </wp:positionH>
            <wp:positionV relativeFrom="paragraph">
              <wp:posOffset>98425</wp:posOffset>
            </wp:positionV>
            <wp:extent cx="577850" cy="248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locate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3" t="25095" r="3337" b="63430"/>
                    <a:stretch/>
                  </pic:blipFill>
                  <pic:spPr bwMode="auto">
                    <a:xfrm>
                      <a:off x="0" y="0"/>
                      <a:ext cx="57785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5E97" w14:textId="6CAC78B8" w:rsidR="002712DC" w:rsidRDefault="002D3D27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4C87FA13" wp14:editId="7CB602A7">
                <wp:simplePos x="0" y="0"/>
                <wp:positionH relativeFrom="column">
                  <wp:posOffset>6641465</wp:posOffset>
                </wp:positionH>
                <wp:positionV relativeFrom="paragraph">
                  <wp:posOffset>78740</wp:posOffset>
                </wp:positionV>
                <wp:extent cx="493395" cy="1404620"/>
                <wp:effectExtent l="0" t="254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C6D75" w14:textId="77777777" w:rsidR="00207239" w:rsidRPr="00B54EE7" w:rsidRDefault="00207239" w:rsidP="002072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7FA13" id="_x0000_s1055" type="#_x0000_t202" style="position:absolute;margin-left:522.95pt;margin-top:6.2pt;width:38.85pt;height:110.6pt;rotation:90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" stroked="f">
                <v:textbox style="mso-fit-shape-to-text:t">
                  <w:txbxContent>
                    <w:p w14:paraId="51DC6D75" w14:textId="77777777" w:rsidR="00207239" w:rsidRPr="00B54EE7" w:rsidRDefault="00207239" w:rsidP="002072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945AFFB" wp14:editId="6D90CAAF">
                <wp:simplePos x="0" y="0"/>
                <wp:positionH relativeFrom="column">
                  <wp:posOffset>5774690</wp:posOffset>
                </wp:positionH>
                <wp:positionV relativeFrom="paragraph">
                  <wp:posOffset>98425</wp:posOffset>
                </wp:positionV>
                <wp:extent cx="493395" cy="1404620"/>
                <wp:effectExtent l="0" t="254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A055" w14:textId="6B8298C1" w:rsidR="00207239" w:rsidRPr="00B54EE7" w:rsidRDefault="002D3D27" w:rsidP="0020723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5AFFB" id="_x0000_s1056" type="#_x0000_t202" style="position:absolute;margin-left:454.7pt;margin-top:7.75pt;width:38.85pt;height:110.6pt;rotation:90;z-index:25193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" stroked="f">
                <v:textbox style="mso-fit-shape-to-text:t">
                  <w:txbxContent>
                    <w:p w14:paraId="095AA055" w14:textId="6B8298C1" w:rsidR="00207239" w:rsidRPr="00B54EE7" w:rsidRDefault="002D3D27" w:rsidP="0020723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23937B" wp14:editId="66BC8BE4">
                <wp:simplePos x="0" y="0"/>
                <wp:positionH relativeFrom="column">
                  <wp:posOffset>2536190</wp:posOffset>
                </wp:positionH>
                <wp:positionV relativeFrom="paragraph">
                  <wp:posOffset>146050</wp:posOffset>
                </wp:positionV>
                <wp:extent cx="233045" cy="171450"/>
                <wp:effectExtent l="0" t="0" r="0" b="635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430E2" id="Rectangle 296" o:spid="_x0000_s1026" style="position:absolute;margin-left:199.7pt;margin-top:11.5pt;width:18.35pt;height:13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CDE985" wp14:editId="6A4F8E74">
                <wp:simplePos x="0" y="0"/>
                <wp:positionH relativeFrom="column">
                  <wp:posOffset>2499995</wp:posOffset>
                </wp:positionH>
                <wp:positionV relativeFrom="paragraph">
                  <wp:posOffset>121285</wp:posOffset>
                </wp:positionV>
                <wp:extent cx="131445" cy="102870"/>
                <wp:effectExtent l="0" t="0" r="0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6037" id="Rectangle 297" o:spid="_x0000_s1026" style="position:absolute;margin-left:196.85pt;margin-top:9.55pt;width:10.35pt;height:8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" fillcolor="white [3212]" stroked="f" strokeweight="2pt">
                <v:path arrowok="t"/>
              </v:rect>
            </w:pict>
          </mc:Fallback>
        </mc:AlternateContent>
      </w:r>
    </w:p>
    <w:p w14:paraId="22CCA784" w14:textId="3B2B8A5C" w:rsidR="002712DC" w:rsidRDefault="007C189A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067C796" wp14:editId="0918F62C">
                <wp:simplePos x="0" y="0"/>
                <wp:positionH relativeFrom="column">
                  <wp:posOffset>3519465</wp:posOffset>
                </wp:positionH>
                <wp:positionV relativeFrom="paragraph">
                  <wp:posOffset>140121</wp:posOffset>
                </wp:positionV>
                <wp:extent cx="135411" cy="732703"/>
                <wp:effectExtent l="0" t="0" r="36195" b="29845"/>
                <wp:wrapNone/>
                <wp:docPr id="45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11" cy="73270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9FE0C" id="Straight Connector 454" o:spid="_x0000_s1026" style="position:absolute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1pt,11.05pt" to="287.7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" strokecolor="red" strokeweight="1.5pt">
                <v:stroke dashstyle="dash"/>
              </v:line>
            </w:pict>
          </mc:Fallback>
        </mc:AlternateContent>
      </w:r>
      <w:r w:rsidR="00423AFB" w:rsidRPr="00423AFB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6CCD6E" wp14:editId="1DA8BD65">
                <wp:simplePos x="0" y="0"/>
                <wp:positionH relativeFrom="column">
                  <wp:posOffset>3592525</wp:posOffset>
                </wp:positionH>
                <wp:positionV relativeFrom="paragraph">
                  <wp:posOffset>74617</wp:posOffset>
                </wp:positionV>
                <wp:extent cx="299720" cy="148590"/>
                <wp:effectExtent l="0" t="57150" r="24130" b="6096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80902" flipV="1">
                          <a:off x="0" y="0"/>
                          <a:ext cx="299720" cy="1485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7E6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282.9pt;margin-top:5.9pt;width:23.6pt;height:11.7pt;rotation:-9918767fd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" adj="16246" fillcolor="black [3213]" strokecolor="black [3213]" strokeweight="2pt"/>
            </w:pict>
          </mc:Fallback>
        </mc:AlternateContent>
      </w:r>
    </w:p>
    <w:p w14:paraId="770F61B1" w14:textId="1B2CDDA0" w:rsidR="00A4531A" w:rsidRDefault="002D3D27">
      <w:pPr>
        <w:ind w:right="-36"/>
      </w:pPr>
      <w:r w:rsidRPr="00423AF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5EA27E1" wp14:editId="6D768323">
                <wp:simplePos x="0" y="0"/>
                <wp:positionH relativeFrom="column">
                  <wp:posOffset>5113655</wp:posOffset>
                </wp:positionH>
                <wp:positionV relativeFrom="paragraph">
                  <wp:posOffset>26035</wp:posOffset>
                </wp:positionV>
                <wp:extent cx="1483995" cy="762000"/>
                <wp:effectExtent l="0" t="0" r="20955" b="247650"/>
                <wp:wrapNone/>
                <wp:docPr id="224" name="Rounded Rectangular Callou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762000"/>
                        </a:xfrm>
                        <a:prstGeom prst="wedgeRoundRectCallout">
                          <a:avLst>
                            <a:gd name="adj1" fmla="val -15263"/>
                            <a:gd name="adj2" fmla="val 77874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763E" w14:textId="77777777" w:rsidR="00423AFB" w:rsidRDefault="00423AFB" w:rsidP="00423A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B480F8D" w14:textId="77777777" w:rsidR="00423AFB" w:rsidRDefault="00423AFB" w:rsidP="00423A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68964C5" w14:textId="77777777" w:rsidR="00423AFB" w:rsidRPr="004E280E" w:rsidRDefault="00423AFB" w:rsidP="0042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wps:txbx>
                      <wps:bodyPr rot="0" vert="horz" wrap="square" lIns="18288" tIns="0" rIns="18288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A27E1" id="Rounded Rectangular Callout 227" o:spid="_x0000_s1057" type="#_x0000_t62" style="position:absolute;margin-left:402.65pt;margin-top:2.05pt;width:116.85pt;height:60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" adj="7503,27621" fillcolor="white [3212]" strokecolor="black [3213]" strokeweight="1pt">
                <v:textbox inset="1.44pt,0,1.44pt,0">
                  <w:txbxContent>
                    <w:p w14:paraId="7A5F763E" w14:textId="77777777" w:rsidR="00423AFB" w:rsidRDefault="00423AFB" w:rsidP="00423AF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B480F8D" w14:textId="77777777" w:rsidR="00423AFB" w:rsidRDefault="00423AFB" w:rsidP="00423AF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68964C5" w14:textId="77777777" w:rsidR="00423AFB" w:rsidRPr="004E280E" w:rsidRDefault="00423AFB" w:rsidP="00423AFB">
                      <w:pPr>
                        <w:jc w:val="center"/>
                        <w:rPr>
                          <w:b/>
                        </w:rPr>
                      </w:pPr>
                      <w:r w:rsidRPr="004E280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ALIGN</w:t>
                      </w:r>
                    </w:p>
                  </w:txbxContent>
                </v:textbox>
              </v:shape>
            </w:pict>
          </mc:Fallback>
        </mc:AlternateContent>
      </w:r>
      <w:r w:rsidRPr="00423AFB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C3B04DC" wp14:editId="7691BF70">
                <wp:simplePos x="0" y="0"/>
                <wp:positionH relativeFrom="column">
                  <wp:posOffset>5701416</wp:posOffset>
                </wp:positionH>
                <wp:positionV relativeFrom="paragraph">
                  <wp:posOffset>87340</wp:posOffset>
                </wp:positionV>
                <wp:extent cx="331470" cy="634365"/>
                <wp:effectExtent l="952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331470" cy="634365"/>
                          <a:chOff x="0" y="0"/>
                          <a:chExt cx="331470" cy="634365"/>
                        </a:xfrm>
                      </wpg:grpSpPr>
                      <pic:pic xmlns:pic="http://schemas.openxmlformats.org/drawingml/2006/picture">
                        <pic:nvPicPr>
                          <pic:cNvPr id="247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51448" y="151448"/>
                            <a:ext cx="63436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Straight Arrow Connector 81"/>
                        <wps:cNvCnPr/>
                        <wps:spPr>
                          <a:xfrm rot="5400000">
                            <a:off x="-5715" y="331470"/>
                            <a:ext cx="34417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A6D4" id="Group 86" o:spid="_x0000_s1026" style="position:absolute;margin-left:448.95pt;margin-top:6.9pt;width:26.1pt;height:49.95pt;rotation:90;z-index:251928576" coordsize="3314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">
                <v:shape id="Picture 273" o:spid="_x0000_s1027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fpvEAAAA3AAAAA8AAABkcnMvZG93bnJldi54bWxEj8FuwjAQRO+V+AdrkXoDBwqFBgyqKkBc&#10;Gzj0uI23cUS8DrEh4e8xElKPo5l5o1muO1uJKzW+dKxgNExAEOdOl1woOB62gzkIH5A1Vo5JwY08&#10;rFe9lyWm2rX8TdcsFCJC2KeowIRQp1L63JBFP3Q1cfT+XGMxRNkUUjfYRrit5DhJ3qXFkuOCwZq+&#10;DOWn7GIVTNu3s/H5x2WyOUxxdP79qea7vVKv/e5zASJQF/7Dz/ZeKxhPZv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mfpvEAAAA3AAAAA8AAAAAAAAAAAAAAAAA&#10;nwIAAGRycy9kb3ducmV2LnhtbFBLBQYAAAAABAAEAPcAAACQAwAAAAA=&#10;">
                  <v:imagedata r:id="rId40" o:title=""/>
                  <v:path arrowok="t"/>
                </v:shape>
                <v:shape id="Straight Arrow Connector 81" o:spid="_x0000_s1028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y0sQAAADbAAAADwAAAGRycy9kb3ducmV2LnhtbESP3WrCQBSE7wu+w3KE3tVNRG2MrhIE&#10;Sy9aqD8PcMges8Hs2ZhdNX37riD0cpiZb5jlureNuFHna8cK0lECgrh0uuZKwfGwfctA+ICssXFM&#10;Cn7Jw3o1eFlirt2dd3Tbh0pECPscFZgQ2lxKXxqy6EeuJY7eyXUWQ5RdJXWH9wi3jRwnyUxarDku&#10;GGxpY6g8769Wwce8KHbZ5Hr8mpkfzN7T6UV+T5V6HfbFAkSgPvyHn+1PrSBL4fE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fLSxAAAANsAAAAPAAAAAAAAAAAA&#10;AAAAAKECAABkcnMvZG93bnJldi54bWxQSwUGAAAAAAQABAD5AAAAkgMAAAAA&#10;" strokecolor="black [3213]" strokeweight="1pt">
                  <v:stroke startarrow="block" endarrow="block"/>
                </v:shape>
              </v:group>
            </w:pict>
          </mc:Fallback>
        </mc:AlternateContent>
      </w:r>
    </w:p>
    <w:p w14:paraId="588DF187" w14:textId="2D903838" w:rsidR="002712DC" w:rsidRDefault="002D3D27">
      <w:pPr>
        <w:ind w:right="-36"/>
      </w:pPr>
      <w:r w:rsidRPr="00423AFB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62B2FA2" wp14:editId="506A10EA">
                <wp:simplePos x="0" y="0"/>
                <wp:positionH relativeFrom="column">
                  <wp:posOffset>5783041</wp:posOffset>
                </wp:positionH>
                <wp:positionV relativeFrom="paragraph">
                  <wp:posOffset>37907</wp:posOffset>
                </wp:positionV>
                <wp:extent cx="114300" cy="374650"/>
                <wp:effectExtent l="0" t="15875" r="0" b="4127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14300" cy="374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B8C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455.35pt;margin-top:3pt;width:9pt;height:29.5pt;rotation:-90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" adj="18305" fillcolor="black [3200]" strokecolor="black [1600]" strokeweight="2pt"/>
            </w:pict>
          </mc:Fallback>
        </mc:AlternateContent>
      </w:r>
    </w:p>
    <w:p w14:paraId="5877AC98" w14:textId="5FC8C265" w:rsidR="002712DC" w:rsidRDefault="002D3D27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B4562D4" wp14:editId="1017CA23">
                <wp:simplePos x="0" y="0"/>
                <wp:positionH relativeFrom="column">
                  <wp:posOffset>5683290</wp:posOffset>
                </wp:positionH>
                <wp:positionV relativeFrom="paragraph">
                  <wp:posOffset>109234</wp:posOffset>
                </wp:positionV>
                <wp:extent cx="344171" cy="115570"/>
                <wp:effectExtent l="0" t="0" r="17780" b="1778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1" cy="115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CD95D" id="Rectangle 453" o:spid="_x0000_s1026" style="position:absolute;margin-left:447.5pt;margin-top:8.6pt;width:27.1pt;height:9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" filled="f" strokecolor="red" strokeweight="1pt"/>
            </w:pict>
          </mc:Fallback>
        </mc:AlternateContent>
      </w:r>
    </w:p>
    <w:p w14:paraId="02253A49" w14:textId="0A371A04" w:rsidR="002712DC" w:rsidRDefault="00423AFB">
      <w:pPr>
        <w:ind w:right="-36"/>
      </w:pPr>
      <w:r w:rsidRPr="00423AF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E4D7076" wp14:editId="7BB24E1E">
                <wp:simplePos x="0" y="0"/>
                <wp:positionH relativeFrom="column">
                  <wp:posOffset>3536951</wp:posOffset>
                </wp:positionH>
                <wp:positionV relativeFrom="paragraph">
                  <wp:posOffset>15755</wp:posOffset>
                </wp:positionV>
                <wp:extent cx="2106930" cy="93345"/>
                <wp:effectExtent l="0" t="457200" r="0" b="44005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8488" flipV="1">
                          <a:off x="0" y="0"/>
                          <a:ext cx="2106930" cy="9334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35C8" id="Right Arrow 4" o:spid="_x0000_s1026" type="#_x0000_t13" style="position:absolute;margin-left:278.5pt;margin-top:1.25pt;width:165.9pt;height:7.35pt;rotation:10148809fd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" adj="21122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2988" behindDoc="0" locked="0" layoutInCell="1" allowOverlap="1" wp14:anchorId="3B65E21E" wp14:editId="026BD7F4">
            <wp:simplePos x="0" y="0"/>
            <wp:positionH relativeFrom="column">
              <wp:posOffset>25400</wp:posOffset>
            </wp:positionH>
            <wp:positionV relativeFrom="paragraph">
              <wp:posOffset>154305</wp:posOffset>
            </wp:positionV>
            <wp:extent cx="6576060" cy="987425"/>
            <wp:effectExtent l="0" t="0" r="2540" b="317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Top Step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9A7AF" w14:textId="3A8E2231" w:rsidR="002712DC" w:rsidRDefault="002712DC">
      <w:pPr>
        <w:ind w:right="-36"/>
      </w:pPr>
    </w:p>
    <w:p w14:paraId="63E2C203" w14:textId="5C8E09D1" w:rsidR="002712DC" w:rsidRDefault="002712DC">
      <w:pPr>
        <w:ind w:right="-36"/>
      </w:pPr>
    </w:p>
    <w:p w14:paraId="0D39CAFA" w14:textId="77777777" w:rsidR="002712DC" w:rsidRDefault="002712DC">
      <w:pPr>
        <w:ind w:right="-36"/>
      </w:pPr>
    </w:p>
    <w:p w14:paraId="7D2CA325" w14:textId="27410FA3" w:rsidR="002712DC" w:rsidRDefault="002712DC">
      <w:pPr>
        <w:ind w:right="-36"/>
      </w:pPr>
    </w:p>
    <w:p w14:paraId="347BC9D6" w14:textId="77777777" w:rsidR="002712DC" w:rsidRDefault="002712DC">
      <w:pPr>
        <w:ind w:right="-36"/>
      </w:pPr>
    </w:p>
    <w:p w14:paraId="0BFAF947" w14:textId="616602CC" w:rsidR="002712DC" w:rsidRDefault="002D3D27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65DFC94A" wp14:editId="7E485346">
                <wp:simplePos x="0" y="0"/>
                <wp:positionH relativeFrom="column">
                  <wp:posOffset>4034155</wp:posOffset>
                </wp:positionH>
                <wp:positionV relativeFrom="paragraph">
                  <wp:posOffset>38100</wp:posOffset>
                </wp:positionV>
                <wp:extent cx="493395" cy="1404620"/>
                <wp:effectExtent l="0" t="2540" r="0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BAE9D" w14:textId="77777777" w:rsidR="002D3D27" w:rsidRPr="00B54EE7" w:rsidRDefault="002D3D27" w:rsidP="002D3D2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DFC94A" id="_x0000_s1058" type="#_x0000_t202" style="position:absolute;margin-left:317.65pt;margin-top:3pt;width:38.85pt;height:110.6pt;rotation:90;z-index:25199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" stroked="f">
                <v:textbox style="mso-fit-shape-to-text:t">
                  <w:txbxContent>
                    <w:p w14:paraId="050BAE9D" w14:textId="77777777" w:rsidR="002D3D27" w:rsidRPr="00B54EE7" w:rsidRDefault="002D3D27" w:rsidP="002D3D2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658DDE3A" wp14:editId="37AFA802">
                <wp:simplePos x="0" y="0"/>
                <wp:positionH relativeFrom="column">
                  <wp:posOffset>4914265</wp:posOffset>
                </wp:positionH>
                <wp:positionV relativeFrom="paragraph">
                  <wp:posOffset>34290</wp:posOffset>
                </wp:positionV>
                <wp:extent cx="493395" cy="1404620"/>
                <wp:effectExtent l="0" t="2540" r="0" b="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2076" w14:textId="77777777" w:rsidR="002D3D27" w:rsidRPr="00B54EE7" w:rsidRDefault="002D3D27" w:rsidP="002D3D2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DDE3A" id="_x0000_s1059" type="#_x0000_t202" style="position:absolute;margin-left:386.95pt;margin-top:2.7pt;width:38.85pt;height:110.6pt;rotation:90;z-index:25199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" stroked="f">
                <v:textbox style="mso-fit-shape-to-text:t">
                  <w:txbxContent>
                    <w:p w14:paraId="1BC22076" w14:textId="77777777" w:rsidR="002D3D27" w:rsidRPr="00B54EE7" w:rsidRDefault="002D3D27" w:rsidP="002D3D2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39C6CD" w14:textId="06D9823D" w:rsidR="002712DC" w:rsidRDefault="00F929EA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589109" wp14:editId="68CD1DC8">
                <wp:simplePos x="0" y="0"/>
                <wp:positionH relativeFrom="column">
                  <wp:posOffset>-30480</wp:posOffset>
                </wp:positionH>
                <wp:positionV relativeFrom="paragraph">
                  <wp:posOffset>127000</wp:posOffset>
                </wp:positionV>
                <wp:extent cx="304800" cy="347345"/>
                <wp:effectExtent l="0" t="0" r="25400" b="3365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D3B3B" w14:textId="77777777" w:rsidR="0091752B" w:rsidRPr="00440A31" w:rsidRDefault="0091752B" w:rsidP="0082010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89109" id="Text Box 301" o:spid="_x0000_s1060" type="#_x0000_t202" style="position:absolute;margin-left:-2.4pt;margin-top:10pt;width:24pt;height:2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" fillcolor="#bfbfbf">
                <v:textbox>
                  <w:txbxContent>
                    <w:p w14:paraId="2E0D3B3B" w14:textId="77777777" w:rsidR="0091752B" w:rsidRPr="00440A31" w:rsidRDefault="0091752B" w:rsidP="0082010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4729EB7D" wp14:editId="1FFC5F52">
                <wp:simplePos x="0" y="0"/>
                <wp:positionH relativeFrom="column">
                  <wp:posOffset>-41275</wp:posOffset>
                </wp:positionH>
                <wp:positionV relativeFrom="paragraph">
                  <wp:posOffset>-2541</wp:posOffset>
                </wp:positionV>
                <wp:extent cx="6788150" cy="0"/>
                <wp:effectExtent l="0" t="25400" r="19050" b="2540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62E2" id="Straight Arrow Connector 300" o:spid="_x0000_s1026" type="#_x0000_t32" style="position:absolute;margin-left:-3.25pt;margin-top:-.2pt;width:534.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" strokeweight="3pt"/>
            </w:pict>
          </mc:Fallback>
        </mc:AlternateContent>
      </w:r>
    </w:p>
    <w:p w14:paraId="618C6E2D" w14:textId="12D6FBAB" w:rsidR="002712DC" w:rsidRDefault="002D3D27">
      <w:pPr>
        <w:ind w:right="-36"/>
      </w:pPr>
      <w:r w:rsidRPr="002D3D27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3723B8F" wp14:editId="2FE18237">
                <wp:simplePos x="0" y="0"/>
                <wp:positionH relativeFrom="column">
                  <wp:posOffset>3387725</wp:posOffset>
                </wp:positionH>
                <wp:positionV relativeFrom="paragraph">
                  <wp:posOffset>6350</wp:posOffset>
                </wp:positionV>
                <wp:extent cx="1483995" cy="762000"/>
                <wp:effectExtent l="0" t="0" r="897255" b="1162050"/>
                <wp:wrapNone/>
                <wp:docPr id="265" name="Rounded Rectangular Callou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762000"/>
                        </a:xfrm>
                        <a:prstGeom prst="wedgeRoundRectCallout">
                          <a:avLst>
                            <a:gd name="adj1" fmla="val 106364"/>
                            <a:gd name="adj2" fmla="val 194744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C35DC" w14:textId="77777777" w:rsidR="002D3D27" w:rsidRDefault="002D3D27" w:rsidP="002D3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3FAECEC" w14:textId="77777777" w:rsidR="002D3D27" w:rsidRDefault="002D3D27" w:rsidP="002D3D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C5FF5D2" w14:textId="77777777" w:rsidR="002D3D27" w:rsidRPr="004E280E" w:rsidRDefault="002D3D27" w:rsidP="002D3D2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wps:txbx>
                      <wps:bodyPr rot="0" vert="horz" wrap="square" lIns="18288" tIns="0" rIns="18288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23B8F" id="_x0000_s1061" type="#_x0000_t62" style="position:absolute;margin-left:266.75pt;margin-top:.5pt;width:116.85pt;height:60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" adj="33775,52865" fillcolor="white [3212]" strokecolor="black [3213]" strokeweight="1pt">
                <v:textbox inset="1.44pt,0,1.44pt,0">
                  <w:txbxContent>
                    <w:p w14:paraId="0E8C35DC" w14:textId="77777777" w:rsidR="002D3D27" w:rsidRDefault="002D3D27" w:rsidP="002D3D2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3FAECEC" w14:textId="77777777" w:rsidR="002D3D27" w:rsidRDefault="002D3D27" w:rsidP="002D3D2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C5FF5D2" w14:textId="77777777" w:rsidR="002D3D27" w:rsidRPr="004E280E" w:rsidRDefault="002D3D27" w:rsidP="002D3D27">
                      <w:pPr>
                        <w:jc w:val="center"/>
                        <w:rPr>
                          <w:b/>
                        </w:rPr>
                      </w:pPr>
                      <w:r w:rsidRPr="004E280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ALIGN</w:t>
                      </w:r>
                    </w:p>
                  </w:txbxContent>
                </v:textbox>
              </v:shape>
            </w:pict>
          </mc:Fallback>
        </mc:AlternateContent>
      </w:r>
      <w:r w:rsidRPr="002D3D27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5F63F4A" wp14:editId="794D3F02">
                <wp:simplePos x="0" y="0"/>
                <wp:positionH relativeFrom="column">
                  <wp:posOffset>3974465</wp:posOffset>
                </wp:positionH>
                <wp:positionV relativeFrom="paragraph">
                  <wp:posOffset>70485</wp:posOffset>
                </wp:positionV>
                <wp:extent cx="331470" cy="634365"/>
                <wp:effectExtent l="952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331470" cy="634365"/>
                          <a:chOff x="0" y="0"/>
                          <a:chExt cx="331470" cy="634365"/>
                        </a:xfrm>
                      </wpg:grpSpPr>
                      <pic:pic xmlns:pic="http://schemas.openxmlformats.org/drawingml/2006/picture">
                        <pic:nvPicPr>
                          <pic:cNvPr id="267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51448" y="151448"/>
                            <a:ext cx="63436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Straight Arrow Connector 268"/>
                        <wps:cNvCnPr/>
                        <wps:spPr>
                          <a:xfrm rot="5400000">
                            <a:off x="-5715" y="331470"/>
                            <a:ext cx="34417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07D13" id="Group 266" o:spid="_x0000_s1026" style="position:absolute;margin-left:312.95pt;margin-top:5.55pt;width:26.1pt;height:49.95pt;rotation:90;z-index:251982848" coordsize="3314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">
                <v:shape id="Picture 273" o:spid="_x0000_s1027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IvvEAAAA3AAAAA8AAABkcnMvZG93bnJldi54bWxEj8FuwjAQRO+V+AdrkXorDrRACDGoqlrE&#10;tcCB4xIvcUS8DrEh6d/jSpV6HM3MG02+7m0t7tT6yrGC8SgBQVw4XXGp4LD/eklB+ICssXZMCn7I&#10;w3o1eMox067jb7rvQikihH2GCkwITSalLwxZ9CPXEEfv7FqLIcq2lLrFLsJtLSdJMpMWK44LBhv6&#10;MFRcdjerYNq9Xo0vFre3z/0Ux9fTsU43W6Weh/37EkSgPvyH/9pbrWAym8Pv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TIvvEAAAA3AAAAA8AAAAAAAAAAAAAAAAA&#10;nwIAAGRycy9kb3ducmV2LnhtbFBLBQYAAAAABAAEAPcAAACQAwAAAAA=&#10;">
                  <v:imagedata r:id="rId40" o:title=""/>
                  <v:path arrowok="t"/>
                </v:shape>
                <v:shape id="Straight Arrow Connector 268" o:spid="_x0000_s1028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6JcIAAADcAAAADwAAAGRycy9kb3ducmV2LnhtbERP3WrCMBS+H/gO4QjezVTRrlajlMHE&#10;iw3mzwMcmmNTbE5qE7W+vbkY7PLj+19tetuIO3W+dqxgMk5AEJdO11wpOB2/3jMQPiBrbByTgid5&#10;2KwHbyvMtXvwnu6HUIkYwj5HBSaENpfSl4Ys+rFriSN3dp3FEGFXSd3hI4bbRk6TJJUWa44NBlv6&#10;NFReDjerYLsoin02u52+U/OL2cdkfpU/c6VGw75YggjUh3/xn3unFUzTuDaeiUdAr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h6JcIAAADcAAAADwAAAAAAAAAAAAAA&#10;AAChAgAAZHJzL2Rvd25yZXYueG1sUEsFBgAAAAAEAAQA+QAAAJADAAAAAA==&#10;" strokecolor="black [3213]" strokeweight="1pt">
                  <v:stroke startarrow="block" endarrow="block"/>
                </v:shape>
              </v:group>
            </w:pict>
          </mc:Fallback>
        </mc:AlternateContent>
      </w:r>
      <w:r w:rsidRPr="002D3D27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5EA81B7" wp14:editId="2377376C">
                <wp:simplePos x="0" y="0"/>
                <wp:positionH relativeFrom="column">
                  <wp:posOffset>3956685</wp:posOffset>
                </wp:positionH>
                <wp:positionV relativeFrom="paragraph">
                  <wp:posOffset>442595</wp:posOffset>
                </wp:positionV>
                <wp:extent cx="344170" cy="115570"/>
                <wp:effectExtent l="0" t="0" r="17780" b="1778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115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C7BF4" id="Rectangle 270" o:spid="_x0000_s1026" style="position:absolute;margin-left:311.55pt;margin-top:34.85pt;width:27.1pt;height:9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" filled="f" strokecolor="red" strokeweight="1pt"/>
            </w:pict>
          </mc:Fallback>
        </mc:AlternateContent>
      </w:r>
    </w:p>
    <w:p w14:paraId="636BAE08" w14:textId="3C6E6D06" w:rsidR="002712DC" w:rsidRDefault="002D3D27">
      <w:pPr>
        <w:ind w:right="-36"/>
      </w:pPr>
      <w:r w:rsidRPr="002D3D27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A4FC929" wp14:editId="2F960247">
                <wp:simplePos x="0" y="0"/>
                <wp:positionH relativeFrom="column">
                  <wp:posOffset>4035871</wp:posOffset>
                </wp:positionH>
                <wp:positionV relativeFrom="paragraph">
                  <wp:posOffset>14923</wp:posOffset>
                </wp:positionV>
                <wp:extent cx="114300" cy="374650"/>
                <wp:effectExtent l="0" t="15875" r="0" b="41275"/>
                <wp:wrapNone/>
                <wp:docPr id="269" name="Down Arrow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14300" cy="374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37E1" id="Down Arrow 269" o:spid="_x0000_s1026" type="#_x0000_t67" style="position:absolute;margin-left:317.8pt;margin-top:1.2pt;width:9pt;height:29.5pt;rotation:-90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" adj="18305" fillcolor="black [3200]" strokecolor="black [1600]" strokeweight="2pt"/>
            </w:pict>
          </mc:Fallback>
        </mc:AlternateContent>
      </w:r>
    </w:p>
    <w:p w14:paraId="35004226" w14:textId="7C0E056A" w:rsidR="002712DC" w:rsidRDefault="002712DC">
      <w:pPr>
        <w:ind w:right="-36"/>
      </w:pPr>
    </w:p>
    <w:p w14:paraId="65F66C17" w14:textId="6F01D492" w:rsidR="002712DC" w:rsidRDefault="002712DC">
      <w:pPr>
        <w:ind w:right="-36"/>
      </w:pPr>
    </w:p>
    <w:p w14:paraId="399DA8B7" w14:textId="53549421" w:rsidR="002712DC" w:rsidRDefault="002712DC">
      <w:pPr>
        <w:ind w:right="-36"/>
      </w:pPr>
    </w:p>
    <w:p w14:paraId="705E3FB5" w14:textId="17871B7E" w:rsidR="002712DC" w:rsidRDefault="002D3D27">
      <w:pPr>
        <w:ind w:right="-36"/>
      </w:pPr>
      <w:r w:rsidRPr="00F21787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12B20EFC" wp14:editId="28E221AE">
                <wp:simplePos x="0" y="0"/>
                <wp:positionH relativeFrom="column">
                  <wp:posOffset>5109128</wp:posOffset>
                </wp:positionH>
                <wp:positionV relativeFrom="paragraph">
                  <wp:posOffset>87133</wp:posOffset>
                </wp:positionV>
                <wp:extent cx="956310" cy="260566"/>
                <wp:effectExtent l="0" t="0" r="15240" b="2540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26056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D4E61" w14:textId="77777777" w:rsidR="002D3D27" w:rsidRPr="00310427" w:rsidRDefault="002D3D27" w:rsidP="003104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Starting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0EFC" id="_x0000_s1062" type="#_x0000_t202" style="position:absolute;margin-left:402.3pt;margin-top:6.85pt;width:75.3pt;height:20.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" fillcolor="white [3201]" strokecolor="black [3200]" strokeweight="2pt">
                <v:textbox>
                  <w:txbxContent>
                    <w:p w14:paraId="41CD4E61" w14:textId="77777777" w:rsidR="002D3D27" w:rsidRPr="00310427" w:rsidRDefault="002D3D27" w:rsidP="0031042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Starting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BEEAAD" w14:textId="1D01535A" w:rsidR="002712DC" w:rsidRDefault="00207239">
      <w:pPr>
        <w:ind w:right="-36"/>
      </w:pPr>
      <w:r>
        <w:rPr>
          <w:noProof/>
        </w:rPr>
        <w:drawing>
          <wp:anchor distT="0" distB="0" distL="114300" distR="114300" simplePos="0" relativeHeight="251559913" behindDoc="0" locked="0" layoutInCell="1" allowOverlap="1" wp14:anchorId="530723FE" wp14:editId="0632D96B">
            <wp:simplePos x="0" y="0"/>
            <wp:positionH relativeFrom="column">
              <wp:posOffset>139065</wp:posOffset>
            </wp:positionH>
            <wp:positionV relativeFrom="paragraph">
              <wp:posOffset>95250</wp:posOffset>
            </wp:positionV>
            <wp:extent cx="6576060" cy="987425"/>
            <wp:effectExtent l="0" t="0" r="2540" b="317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Top Step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DECA7" w14:textId="192F935D" w:rsidR="002712DC" w:rsidRDefault="002712DC">
      <w:pPr>
        <w:ind w:right="-36"/>
      </w:pPr>
    </w:p>
    <w:p w14:paraId="17AC9B89" w14:textId="7B02B0B7" w:rsidR="002712DC" w:rsidRPr="00E02F3D" w:rsidRDefault="002712DC">
      <w:pPr>
        <w:ind w:right="-36"/>
      </w:pPr>
    </w:p>
    <w:p w14:paraId="53D79A94" w14:textId="0918A622" w:rsidR="002712DC" w:rsidRPr="00611B0C" w:rsidRDefault="002712DC">
      <w:pPr>
        <w:ind w:right="-36"/>
      </w:pPr>
    </w:p>
    <w:p w14:paraId="1152085E" w14:textId="06BEC43D" w:rsidR="002712DC" w:rsidRDefault="002712DC">
      <w:pPr>
        <w:ind w:right="-36"/>
      </w:pPr>
    </w:p>
    <w:p w14:paraId="1317C782" w14:textId="0480BC95" w:rsidR="002712DC" w:rsidRDefault="002D3D27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9CCCC94" wp14:editId="67CBA31A">
                <wp:simplePos x="0" y="0"/>
                <wp:positionH relativeFrom="column">
                  <wp:posOffset>1295400</wp:posOffset>
                </wp:positionH>
                <wp:positionV relativeFrom="paragraph">
                  <wp:posOffset>17781</wp:posOffset>
                </wp:positionV>
                <wp:extent cx="4467225" cy="114300"/>
                <wp:effectExtent l="0" t="0" r="28575" b="19050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5FCC3" id="Rectangle 402" o:spid="_x0000_s1026" style="position:absolute;margin-left:102pt;margin-top:1.4pt;width:351.75pt;height: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" filled="f" strokecolor="red" strokeweight="2pt"/>
            </w:pict>
          </mc:Fallback>
        </mc:AlternateContent>
      </w:r>
    </w:p>
    <w:p w14:paraId="124D7309" w14:textId="13C4EB3A" w:rsidR="002712DC" w:rsidRDefault="002D3D27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1A65C275" wp14:editId="0A3D165B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3592195" cy="1404620"/>
                <wp:effectExtent l="0" t="0" r="8255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DE6A6" w14:textId="29AFD570" w:rsidR="00207239" w:rsidRPr="00310427" w:rsidRDefault="00207239" w:rsidP="003104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Align smooth area of</w:t>
                            </w:r>
                            <w:r w:rsid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Sill Protector along door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5C275" id="_x0000_s1063" type="#_x0000_t202" style="position:absolute;margin-left:0;margin-top:2.45pt;width:282.85pt;height:110.6pt;z-index:251943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" stroked="f">
                <v:textbox style="mso-fit-shape-to-text:t">
                  <w:txbxContent>
                    <w:p w14:paraId="7F8DE6A6" w14:textId="29AFD570" w:rsidR="00207239" w:rsidRPr="00310427" w:rsidRDefault="00207239" w:rsidP="0031042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Align smooth area of</w:t>
                      </w:r>
                      <w:r w:rsidR="00310427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Sill Protector along door edge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42EB93" w14:textId="6B77FF75" w:rsidR="002712DC" w:rsidRDefault="002712DC">
      <w:pPr>
        <w:ind w:right="-36"/>
      </w:pPr>
    </w:p>
    <w:p w14:paraId="62542EEE" w14:textId="7ECC63E4" w:rsidR="002712DC" w:rsidRDefault="002712DC">
      <w:pPr>
        <w:ind w:right="-36"/>
      </w:pPr>
    </w:p>
    <w:p w14:paraId="52995A12" w14:textId="77777777" w:rsidR="002712DC" w:rsidRDefault="002712DC">
      <w:pPr>
        <w:ind w:right="-36"/>
      </w:pPr>
    </w:p>
    <w:p w14:paraId="602136CF" w14:textId="7D243606" w:rsidR="002712DC" w:rsidRDefault="00E22DB7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E7E2F9" wp14:editId="648F68D7">
                <wp:simplePos x="0" y="0"/>
                <wp:positionH relativeFrom="column">
                  <wp:posOffset>5553710</wp:posOffset>
                </wp:positionH>
                <wp:positionV relativeFrom="paragraph">
                  <wp:posOffset>154940</wp:posOffset>
                </wp:positionV>
                <wp:extent cx="960755" cy="575945"/>
                <wp:effectExtent l="1422400" t="0" r="29845" b="694055"/>
                <wp:wrapNone/>
                <wp:docPr id="408" name="Rounded Rectangular Callout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60755" cy="575945"/>
                        </a:xfrm>
                        <a:prstGeom prst="wedgeRoundRectCallout">
                          <a:avLst>
                            <a:gd name="adj1" fmla="val 195901"/>
                            <a:gd name="adj2" fmla="val 1623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E1D93" w14:textId="77777777" w:rsidR="0091752B" w:rsidRDefault="0091752B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1E178B4" w14:textId="77777777" w:rsidR="0091752B" w:rsidRDefault="0091752B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1E0653C" w14:textId="77777777" w:rsidR="0091752B" w:rsidRDefault="0091752B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989273" w14:textId="4328AA2A" w:rsidR="0091752B" w:rsidRPr="004E280E" w:rsidRDefault="0091752B" w:rsidP="007B6D1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E2F9" id="Rounded Rectangular Callout 408" o:spid="_x0000_s1064" type="#_x0000_t62" style="position:absolute;margin-left:437.3pt;margin-top:12.2pt;width:75.65pt;height:45.3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" adj="53115,45875" fillcolor="white [3212]" strokecolor="black [3213]" strokeweight="1pt">
                <v:path arrowok="t"/>
                <v:textbox inset=",0,,0">
                  <w:txbxContent>
                    <w:p w14:paraId="599E1D93" w14:textId="77777777" w:rsidR="0091752B" w:rsidRDefault="0091752B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1E178B4" w14:textId="77777777" w:rsidR="0091752B" w:rsidRDefault="0091752B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1E0653C" w14:textId="77777777" w:rsidR="0091752B" w:rsidRDefault="0091752B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989273" w14:textId="4328AA2A" w:rsidR="0091752B" w:rsidRPr="004E280E" w:rsidRDefault="0091752B" w:rsidP="007B6D1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24F711A2" wp14:editId="6CB5DA64">
                <wp:simplePos x="0" y="0"/>
                <wp:positionH relativeFrom="column">
                  <wp:posOffset>-57150</wp:posOffset>
                </wp:positionH>
                <wp:positionV relativeFrom="paragraph">
                  <wp:posOffset>67309</wp:posOffset>
                </wp:positionV>
                <wp:extent cx="6788150" cy="0"/>
                <wp:effectExtent l="0" t="25400" r="19050" b="2540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9CCEE" id="Straight Arrow Connector 313" o:spid="_x0000_s1026" type="#_x0000_t32" style="position:absolute;margin-left:-4.5pt;margin-top:5.3pt;width:534.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" strokeweight="3pt"/>
            </w:pict>
          </mc:Fallback>
        </mc:AlternateContent>
      </w:r>
    </w:p>
    <w:p w14:paraId="75408DF8" w14:textId="31F4B527" w:rsidR="002712DC" w:rsidRDefault="00E22DB7">
      <w:pPr>
        <w:ind w:right="-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68213A8" wp14:editId="178829D0">
                <wp:simplePos x="0" y="0"/>
                <wp:positionH relativeFrom="column">
                  <wp:posOffset>5486400</wp:posOffset>
                </wp:positionH>
                <wp:positionV relativeFrom="paragraph">
                  <wp:posOffset>21590</wp:posOffset>
                </wp:positionV>
                <wp:extent cx="1028700" cy="583565"/>
                <wp:effectExtent l="0" t="0" r="0" b="63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583565"/>
                          <a:chOff x="0" y="0"/>
                          <a:chExt cx="1028700" cy="583565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85800" cy="46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0" y="354965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303A8" w14:textId="77777777" w:rsidR="0091752B" w:rsidRPr="004E280E" w:rsidRDefault="0091752B" w:rsidP="00E22D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FELT BLOCK</w:t>
                              </w:r>
                            </w:p>
                            <w:p w14:paraId="3F402391" w14:textId="77777777" w:rsidR="0091752B" w:rsidRDefault="009175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213A8" id="Group 82" o:spid="_x0000_s1065" style="position:absolute;margin-left:6in;margin-top:1.7pt;width:81pt;height:45.95pt;z-index:251869184" coordsize="10287,5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I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CWAAAAAEAAQJYAAAAAQABOEJJTQQmAAAA&#10;AAAOAAAAAAAAAAAAAD+AAAA4QklNBA0AAAAAAAQAAAB4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ZAAAAAFJnaHRsb25nAAABP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U4QklNBAwAAAAA&#10;CssAAAABAAAAoAAAAG4AAAHgAADOQAAACq8AGAAB/9j/7QAMQWRvYmVfQ00AAf/uAA5BZG9iZQBk&#10;gAAAAAH/2wCEAAwICAgJCAwJCQwRCwoLERUPDAwPFRgTExUTExgRDAwMDAwMEQwMDAwMDAwMDAwM&#10;DAwMDAwMDAwMDAwMDAwMDAwBDQsLDQ4NEA4OEBQODg4UFA4ODg4UEQwMDAwMEREMDAwMDAwRDAwM&#10;DAwMDAwMDAwMDAwMDAwMDAwMDAwMDAwMDP/AABEIAG4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DZAT0DAREAAhEBAxEB/90ABAAo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">
                <v:shape id="Picture 83" o:spid="_x0000_s1066" type="#_x0000_t75" style="position:absolute;left:2286;width:6858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lxzDAAAA2wAAAA8AAABkcnMvZG93bnJldi54bWxEj0GLwjAUhO/C/ofwFrxpuq5ItxplUVY8&#10;eFEXxdujebbF5qU00VZ/vREEj8PMfMNMZq0pxZVqV1hW8NWPQBCnVhecKfjf/fViEM4jaywtk4Ib&#10;OZhNPzoTTLRteEPXrc9EgLBLUEHufZVI6dKcDLq+rYiDd7K1QR9knUldYxPgppSDKBpJgwWHhRwr&#10;mueUnrcXoyDa2yxtzkuzH45+josh871cH5Tqfra/YxCeWv8Ov9orrSD+h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XHMMAAADbAAAADwAAAAAAAAAAAAAAAACf&#10;AgAAZHJzL2Rvd25yZXYueG1sUEsFBgAAAAAEAAQA9wAAAI8DAAAAAA==&#10;">
                  <v:imagedata r:id="rId43" o:title=""/>
                  <v:path arrowok="t"/>
                </v:shape>
                <v:shape id="Text Box 84" o:spid="_x0000_s1067" type="#_x0000_t202" style="position:absolute;top:3549;width:10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14:paraId="49D303A8" w14:textId="77777777" w:rsidR="0091752B" w:rsidRPr="004E280E" w:rsidRDefault="0091752B" w:rsidP="00E22DB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FELT BLOCK</w:t>
                        </w:r>
                      </w:p>
                      <w:p w14:paraId="3F402391" w14:textId="77777777" w:rsidR="0091752B" w:rsidRDefault="0091752B"/>
                    </w:txbxContent>
                  </v:textbox>
                </v:shape>
              </v:group>
            </w:pict>
          </mc:Fallback>
        </mc:AlternateContent>
      </w:r>
      <w:r w:rsidR="00F929E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28748F" wp14:editId="5DB8D139">
                <wp:simplePos x="0" y="0"/>
                <wp:positionH relativeFrom="column">
                  <wp:posOffset>-60960</wp:posOffset>
                </wp:positionH>
                <wp:positionV relativeFrom="paragraph">
                  <wp:posOffset>20320</wp:posOffset>
                </wp:positionV>
                <wp:extent cx="304800" cy="347345"/>
                <wp:effectExtent l="0" t="0" r="25400" b="33655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A1000" w14:textId="77777777" w:rsidR="0091752B" w:rsidRPr="00440A31" w:rsidRDefault="0091752B" w:rsidP="005D2D4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748F" id="Text Box 387" o:spid="_x0000_s1068" type="#_x0000_t202" style="position:absolute;margin-left:-4.8pt;margin-top:1.6pt;width:24pt;height:27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" fillcolor="#bfbfbf">
                <v:textbox>
                  <w:txbxContent>
                    <w:p w14:paraId="744A1000" w14:textId="77777777" w:rsidR="0091752B" w:rsidRPr="00440A31" w:rsidRDefault="0091752B" w:rsidP="005D2D4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8935D14" w14:textId="62505563" w:rsidR="002712DC" w:rsidRDefault="002712DC">
      <w:pPr>
        <w:ind w:right="-36"/>
      </w:pPr>
    </w:p>
    <w:p w14:paraId="58669704" w14:textId="45517FBB" w:rsidR="002712DC" w:rsidRDefault="002712DC">
      <w:pPr>
        <w:ind w:right="-36"/>
      </w:pPr>
    </w:p>
    <w:p w14:paraId="72BC4A9E" w14:textId="58E598DC" w:rsidR="002712DC" w:rsidRDefault="002712DC">
      <w:pPr>
        <w:ind w:right="-36"/>
      </w:pPr>
    </w:p>
    <w:p w14:paraId="3C878B41" w14:textId="0209E135" w:rsidR="002712DC" w:rsidRDefault="001C1A83">
      <w:pPr>
        <w:ind w:right="-36"/>
      </w:pPr>
      <w:r>
        <w:rPr>
          <w:noProof/>
        </w:rPr>
        <w:drawing>
          <wp:anchor distT="0" distB="0" distL="114300" distR="114300" simplePos="0" relativeHeight="251556838" behindDoc="0" locked="0" layoutInCell="1" allowOverlap="1" wp14:anchorId="23B9D1AB" wp14:editId="163F6E8C">
            <wp:simplePos x="0" y="0"/>
            <wp:positionH relativeFrom="column">
              <wp:posOffset>228600</wp:posOffset>
            </wp:positionH>
            <wp:positionV relativeFrom="paragraph">
              <wp:posOffset>18415</wp:posOffset>
            </wp:positionV>
            <wp:extent cx="6576060" cy="987425"/>
            <wp:effectExtent l="0" t="0" r="2540" b="317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Felt Block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DE101" w14:textId="6256E9DE" w:rsidR="00CD2780" w:rsidRDefault="002D3D27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39867D7" wp14:editId="1A80A77C">
                <wp:simplePos x="0" y="0"/>
                <wp:positionH relativeFrom="column">
                  <wp:posOffset>1371600</wp:posOffset>
                </wp:positionH>
                <wp:positionV relativeFrom="paragraph">
                  <wp:posOffset>147320</wp:posOffset>
                </wp:positionV>
                <wp:extent cx="4467225" cy="495300"/>
                <wp:effectExtent l="0" t="0" r="28575" b="1905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C6AD9" id="Rectangle 278" o:spid="_x0000_s1026" style="position:absolute;margin-left:108pt;margin-top:11.6pt;width:351.75pt;height:39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" filled="f" strokecolor="red" strokeweight="2pt"/>
            </w:pict>
          </mc:Fallback>
        </mc:AlternateContent>
      </w:r>
    </w:p>
    <w:p w14:paraId="2FED97BD" w14:textId="0A1BAA0A" w:rsidR="00CD2780" w:rsidRDefault="00CD2780">
      <w:pPr>
        <w:ind w:right="-36"/>
      </w:pPr>
    </w:p>
    <w:p w14:paraId="48E3063A" w14:textId="07A9A33B" w:rsidR="00CD2780" w:rsidRPr="005D2D44" w:rsidRDefault="00CD2780">
      <w:pPr>
        <w:ind w:right="-36"/>
      </w:pPr>
    </w:p>
    <w:p w14:paraId="4872AD5F" w14:textId="54ABE8C0" w:rsidR="004F4B84" w:rsidRDefault="004F4B84">
      <w:pPr>
        <w:ind w:right="-36"/>
      </w:pPr>
    </w:p>
    <w:p w14:paraId="7271E83B" w14:textId="0175B999" w:rsidR="004F4B84" w:rsidRDefault="00310427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5939DC81" wp14:editId="54A6037B">
                <wp:simplePos x="0" y="0"/>
                <wp:positionH relativeFrom="column">
                  <wp:posOffset>1848836</wp:posOffset>
                </wp:positionH>
                <wp:positionV relativeFrom="paragraph">
                  <wp:posOffset>175260</wp:posOffset>
                </wp:positionV>
                <wp:extent cx="3592195" cy="1404620"/>
                <wp:effectExtent l="0" t="0" r="8255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1BE3" w14:textId="06E561CA" w:rsidR="00D21E2A" w:rsidRPr="00310427" w:rsidRDefault="00310427" w:rsidP="00D21E2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Stroke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the 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felt block back and forth with a consistent force to ensure full adhesion and that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air bubbles are not 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9DC81" id="_x0000_s1069" type="#_x0000_t202" style="position:absolute;margin-left:145.6pt;margin-top:13.8pt;width:282.85pt;height:110.6pt;z-index:25199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" stroked="f">
                <v:textbox style="mso-fit-shape-to-text:t">
                  <w:txbxContent>
                    <w:p w14:paraId="44331BE3" w14:textId="06E561CA" w:rsidR="00D21E2A" w:rsidRPr="00310427" w:rsidRDefault="00310427" w:rsidP="00D21E2A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Stroke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the 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felt block back and forth with a consistent force to ensure full adhesion and that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air bubbles are not present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70DA8" w14:textId="1D091BA1" w:rsidR="004F4B84" w:rsidRDefault="004F4B84">
      <w:pPr>
        <w:ind w:right="-36"/>
      </w:pPr>
    </w:p>
    <w:p w14:paraId="3903A100" w14:textId="6F98CE27" w:rsidR="004F4B84" w:rsidRDefault="004F4B84">
      <w:pPr>
        <w:ind w:right="-36"/>
      </w:pPr>
    </w:p>
    <w:p w14:paraId="5B4454F7" w14:textId="282DC72D" w:rsidR="005F6A3B" w:rsidRDefault="00E22DB7">
      <w:pPr>
        <w:ind w:right="-36"/>
      </w:pPr>
      <w:r>
        <w:softHyphen/>
      </w:r>
    </w:p>
    <w:p w14:paraId="3BBB7BCC" w14:textId="77777777" w:rsidR="00E22DB7" w:rsidRDefault="00E22DB7">
      <w:pPr>
        <w:ind w:right="-36"/>
      </w:pPr>
    </w:p>
    <w:p w14:paraId="22890260" w14:textId="275C9554" w:rsidR="00E22DB7" w:rsidRDefault="00E22DB7">
      <w:pPr>
        <w:ind w:right="-36"/>
      </w:pPr>
    </w:p>
    <w:p w14:paraId="677C6B02" w14:textId="77777777" w:rsidR="005F6A3B" w:rsidRDefault="005F6A3B">
      <w:pPr>
        <w:ind w:right="-36"/>
      </w:pPr>
    </w:p>
    <w:p w14:paraId="2B221F6B" w14:textId="594716C5" w:rsidR="005F6A3B" w:rsidRDefault="00F929EA">
      <w:pPr>
        <w:ind w:right="-3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857BA2" wp14:editId="7FE071CD">
                <wp:simplePos x="0" y="0"/>
                <wp:positionH relativeFrom="column">
                  <wp:posOffset>-43815</wp:posOffset>
                </wp:positionH>
                <wp:positionV relativeFrom="paragraph">
                  <wp:posOffset>55880</wp:posOffset>
                </wp:positionV>
                <wp:extent cx="304800" cy="347345"/>
                <wp:effectExtent l="0" t="0" r="25400" b="3365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FBEB" w14:textId="77777777" w:rsidR="0091752B" w:rsidRPr="00440A31" w:rsidRDefault="0091752B" w:rsidP="005F6A3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7BA2" id="Text Box 414" o:spid="_x0000_s1070" type="#_x0000_t202" style="position:absolute;margin-left:-3.45pt;margin-top:4.4pt;width:24pt;height:27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" fillcolor="#bfbfbf">
                <v:textbox>
                  <w:txbxContent>
                    <w:p w14:paraId="44AAFBEB" w14:textId="77777777" w:rsidR="0091752B" w:rsidRPr="00440A31" w:rsidRDefault="0091752B" w:rsidP="005F6A3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71C10BB" w14:textId="5F527910" w:rsidR="005F6A3B" w:rsidRDefault="005F6A3B">
      <w:pPr>
        <w:ind w:right="-36"/>
      </w:pPr>
    </w:p>
    <w:p w14:paraId="6ABAACFF" w14:textId="14E374EC" w:rsidR="005F6A3B" w:rsidRDefault="00207239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6505D870" wp14:editId="607AC9CB">
                <wp:simplePos x="0" y="0"/>
                <wp:positionH relativeFrom="column">
                  <wp:posOffset>5041265</wp:posOffset>
                </wp:positionH>
                <wp:positionV relativeFrom="paragraph">
                  <wp:posOffset>118745</wp:posOffset>
                </wp:positionV>
                <wp:extent cx="1044575" cy="1404620"/>
                <wp:effectExtent l="0" t="0" r="3175" b="127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15893" w14:textId="77777777" w:rsidR="00207239" w:rsidRPr="00310427" w:rsidRDefault="00207239" w:rsidP="0020723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5D870" id="_x0000_s1071" type="#_x0000_t202" style="position:absolute;margin-left:396.95pt;margin-top:9.35pt;width:82.25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" stroked="f">
                <v:textbox style="mso-fit-shape-to-text:t">
                  <w:txbxContent>
                    <w:p w14:paraId="72315893" w14:textId="77777777" w:rsidR="00207239" w:rsidRPr="00310427" w:rsidRDefault="00207239" w:rsidP="00207239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A83">
        <w:rPr>
          <w:noProof/>
        </w:rPr>
        <w:drawing>
          <wp:anchor distT="0" distB="0" distL="114300" distR="114300" simplePos="0" relativeHeight="251555813" behindDoc="0" locked="0" layoutInCell="1" allowOverlap="1" wp14:anchorId="2D151A9A" wp14:editId="619C688E">
            <wp:simplePos x="0" y="0"/>
            <wp:positionH relativeFrom="column">
              <wp:posOffset>114300</wp:posOffset>
            </wp:positionH>
            <wp:positionV relativeFrom="paragraph">
              <wp:posOffset>65405</wp:posOffset>
            </wp:positionV>
            <wp:extent cx="6629400" cy="188341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Front Iso wrap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0ACFE" w14:textId="525FE086" w:rsidR="00E22DB7" w:rsidRDefault="00E22DB7">
      <w:pPr>
        <w:ind w:right="-36"/>
      </w:pPr>
    </w:p>
    <w:p w14:paraId="50C96A3C" w14:textId="5F313E0B" w:rsidR="00E22DB7" w:rsidRDefault="00207239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D73DDBD" wp14:editId="4863FA6F">
                <wp:simplePos x="0" y="0"/>
                <wp:positionH relativeFrom="column">
                  <wp:posOffset>5173089</wp:posOffset>
                </wp:positionH>
                <wp:positionV relativeFrom="paragraph">
                  <wp:posOffset>48658</wp:posOffset>
                </wp:positionV>
                <wp:extent cx="1028700" cy="2286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E3E5" w14:textId="67AA070A" w:rsidR="0091752B" w:rsidRPr="004E280E" w:rsidRDefault="0091752B" w:rsidP="000003C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WRAP EDGE</w:t>
                            </w:r>
                          </w:p>
                          <w:p w14:paraId="07AC688D" w14:textId="77777777" w:rsidR="0091752B" w:rsidRDefault="00917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3DDBD" id="Text Box 288" o:spid="_x0000_s1072" type="#_x0000_t202" style="position:absolute;margin-left:407.35pt;margin-top:3.85pt;width:81pt;height:1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" filled="f" stroked="f">
                <v:textbox>
                  <w:txbxContent>
                    <w:p w14:paraId="642BE3E5" w14:textId="67AA070A" w:rsidR="0091752B" w:rsidRPr="004E280E" w:rsidRDefault="0091752B" w:rsidP="000003C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WRAP EDGE</w:t>
                      </w:r>
                    </w:p>
                    <w:p w14:paraId="07AC688D" w14:textId="77777777" w:rsidR="0091752B" w:rsidRDefault="0091752B"/>
                  </w:txbxContent>
                </v:textbox>
              </v:shape>
            </w:pict>
          </mc:Fallback>
        </mc:AlternateContent>
      </w:r>
    </w:p>
    <w:p w14:paraId="168BB564" w14:textId="7D06AC77" w:rsidR="005F6A3B" w:rsidRPr="0057154D" w:rsidRDefault="005F6A3B">
      <w:pPr>
        <w:ind w:right="-36"/>
      </w:pPr>
    </w:p>
    <w:p w14:paraId="08BA6F62" w14:textId="61BD184D" w:rsidR="005F6A3B" w:rsidRDefault="005F6A3B">
      <w:pPr>
        <w:ind w:right="-36"/>
      </w:pPr>
    </w:p>
    <w:p w14:paraId="734FC2F6" w14:textId="4779F374" w:rsidR="005F6A3B" w:rsidRDefault="005F6A3B">
      <w:pPr>
        <w:ind w:right="-36"/>
      </w:pPr>
    </w:p>
    <w:p w14:paraId="55F758B1" w14:textId="13EDDEC3" w:rsidR="005F6A3B" w:rsidRDefault="005F6A3B">
      <w:pPr>
        <w:ind w:right="-36"/>
      </w:pPr>
    </w:p>
    <w:p w14:paraId="0D126BED" w14:textId="48C06100" w:rsidR="005F6A3B" w:rsidRDefault="005F6A3B">
      <w:pPr>
        <w:ind w:right="-36"/>
      </w:pPr>
    </w:p>
    <w:p w14:paraId="16C30C9C" w14:textId="647EBA80" w:rsidR="005F6A3B" w:rsidRDefault="00D21E2A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48694A40" wp14:editId="3E8B4EEA">
                <wp:simplePos x="0" y="0"/>
                <wp:positionH relativeFrom="column">
                  <wp:posOffset>736600</wp:posOffset>
                </wp:positionH>
                <wp:positionV relativeFrom="paragraph">
                  <wp:posOffset>48895</wp:posOffset>
                </wp:positionV>
                <wp:extent cx="3696970" cy="1404620"/>
                <wp:effectExtent l="0" t="0" r="0" b="889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A0C77" w14:textId="31290E44" w:rsidR="00D21E2A" w:rsidRPr="00615561" w:rsidRDefault="00310427" w:rsidP="00D21E2A">
                            <w:pPr>
                              <w:rPr>
                                <w:sz w:val="20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Stroke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the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felt block back and forth with a consistent force to ensure full adhesion of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the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door edge portion and that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air bubbles are not present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694A40" id="_x0000_s1073" type="#_x0000_t202" style="position:absolute;margin-left:58pt;margin-top:3.85pt;width:291.1pt;height:110.6pt;z-index:25200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" stroked="f">
                <v:textbox style="mso-fit-shape-to-text:t">
                  <w:txbxContent>
                    <w:p w14:paraId="61DA0C77" w14:textId="31290E44" w:rsidR="00D21E2A" w:rsidRPr="00615561" w:rsidRDefault="00310427" w:rsidP="00D21E2A">
                      <w:pPr>
                        <w:rPr>
                          <w:sz w:val="20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Stroke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the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felt block back and forth with a consistent force to ensure full adhesion of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the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door edge portion and that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air bubbles are not present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C78846" w14:textId="45AAC4CA" w:rsidR="005F6A3B" w:rsidRDefault="005F6A3B">
      <w:pPr>
        <w:ind w:right="-36"/>
      </w:pPr>
    </w:p>
    <w:p w14:paraId="28C3C9D6" w14:textId="1F24A1A6" w:rsidR="005F6A3B" w:rsidRDefault="005F6A3B">
      <w:pPr>
        <w:ind w:right="-36"/>
      </w:pPr>
    </w:p>
    <w:p w14:paraId="7A22D980" w14:textId="07DFD69E" w:rsidR="005F6A3B" w:rsidRDefault="005F6A3B">
      <w:pPr>
        <w:ind w:right="-36"/>
      </w:pPr>
    </w:p>
    <w:p w14:paraId="25FEFDA3" w14:textId="7E238392" w:rsidR="005F6A3B" w:rsidRDefault="005F6A3B">
      <w:pPr>
        <w:ind w:right="-36"/>
      </w:pPr>
    </w:p>
    <w:p w14:paraId="42550CB0" w14:textId="6C1F990B" w:rsidR="005F6A3B" w:rsidRDefault="005F6A3B">
      <w:pPr>
        <w:ind w:right="-36"/>
      </w:pPr>
    </w:p>
    <w:p w14:paraId="53D497CC" w14:textId="5A651EC7" w:rsidR="005F6A3B" w:rsidRDefault="005F6A3B">
      <w:pPr>
        <w:ind w:right="-36"/>
      </w:pPr>
    </w:p>
    <w:p w14:paraId="1DD0617A" w14:textId="65A5CB98" w:rsidR="005F6A3B" w:rsidRDefault="00657920">
      <w:pPr>
        <w:ind w:right="-36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78400" behindDoc="0" locked="0" layoutInCell="1" allowOverlap="1" wp14:anchorId="3FFDDF3E" wp14:editId="015F31A4">
                <wp:simplePos x="0" y="0"/>
                <wp:positionH relativeFrom="column">
                  <wp:posOffset>3461385</wp:posOffset>
                </wp:positionH>
                <wp:positionV relativeFrom="paragraph">
                  <wp:posOffset>147320</wp:posOffset>
                </wp:positionV>
                <wp:extent cx="0" cy="1828800"/>
                <wp:effectExtent l="25400" t="0" r="25400" b="0"/>
                <wp:wrapNone/>
                <wp:docPr id="310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A18AD" id="Straight Arrow Connector 27" o:spid="_x0000_s1026" type="#_x0000_t32" style="position:absolute;margin-left:272.55pt;margin-top:11.6pt;width:0;height:2in;z-index:25187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 wp14:anchorId="7E1310FA" wp14:editId="3C0010C2">
                <wp:simplePos x="0" y="0"/>
                <wp:positionH relativeFrom="column">
                  <wp:posOffset>-635</wp:posOffset>
                </wp:positionH>
                <wp:positionV relativeFrom="paragraph">
                  <wp:posOffset>147320</wp:posOffset>
                </wp:positionV>
                <wp:extent cx="6788150" cy="0"/>
                <wp:effectExtent l="0" t="25400" r="19050" b="25400"/>
                <wp:wrapNone/>
                <wp:docPr id="416" name="Straight Arrow Connector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D24C" id="Straight Arrow Connector 416" o:spid="_x0000_s1026" type="#_x0000_t32" style="position:absolute;margin-left:-.05pt;margin-top:11.6pt;width:534.5pt;height:0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" strokeweight="3pt"/>
            </w:pict>
          </mc:Fallback>
        </mc:AlternateContent>
      </w:r>
    </w:p>
    <w:p w14:paraId="5E383C2B" w14:textId="1B676985" w:rsidR="005F6A3B" w:rsidRDefault="00F929EA" w:rsidP="00BB088D">
      <w:pPr>
        <w:tabs>
          <w:tab w:val="left" w:pos="1593"/>
        </w:tabs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21D5E3" wp14:editId="698FB472">
                <wp:simplePos x="0" y="0"/>
                <wp:positionH relativeFrom="column">
                  <wp:posOffset>3657600</wp:posOffset>
                </wp:positionH>
                <wp:positionV relativeFrom="paragraph">
                  <wp:posOffset>128905</wp:posOffset>
                </wp:positionV>
                <wp:extent cx="304800" cy="347345"/>
                <wp:effectExtent l="0" t="0" r="25400" b="3365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918D" w14:textId="77777777" w:rsidR="0091752B" w:rsidRPr="00440A31" w:rsidRDefault="0091752B" w:rsidP="005F6A3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D5E3" id="Text Box 417" o:spid="_x0000_s1074" type="#_x0000_t202" style="position:absolute;margin-left:4in;margin-top:10.15pt;width:24pt;height:27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" fillcolor="#bfbfbf">
                <v:textbox>
                  <w:txbxContent>
                    <w:p w14:paraId="51AF918D" w14:textId="77777777" w:rsidR="0091752B" w:rsidRPr="00440A31" w:rsidRDefault="0091752B" w:rsidP="005F6A3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B088D">
        <w:tab/>
      </w:r>
    </w:p>
    <w:p w14:paraId="2E6915F7" w14:textId="028A0153" w:rsidR="005F6A3B" w:rsidRDefault="00657920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E1BA16F" wp14:editId="490A7A24">
                <wp:simplePos x="0" y="0"/>
                <wp:positionH relativeFrom="column">
                  <wp:posOffset>4572000</wp:posOffset>
                </wp:positionH>
                <wp:positionV relativeFrom="paragraph">
                  <wp:posOffset>1283335</wp:posOffset>
                </wp:positionV>
                <wp:extent cx="1143000" cy="45720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83BD2" w14:textId="77777777" w:rsidR="0091752B" w:rsidRDefault="0091752B" w:rsidP="00AE50B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REMOVE LINER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A16F" id="Text Box 309" o:spid="_x0000_s1075" type="#_x0000_t202" style="position:absolute;margin-left:5in;margin-top:101.05pt;width:90pt;height:36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" filled="f" stroked="f">
                <v:textbox>
                  <w:txbxContent>
                    <w:p w14:paraId="52583BD2" w14:textId="77777777" w:rsidR="0091752B" w:rsidRDefault="0091752B" w:rsidP="00AE50B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REMOVE LINER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98944BA" wp14:editId="31FC932B">
                <wp:simplePos x="0" y="0"/>
                <wp:positionH relativeFrom="column">
                  <wp:posOffset>1028700</wp:posOffset>
                </wp:positionH>
                <wp:positionV relativeFrom="paragraph">
                  <wp:posOffset>1231900</wp:posOffset>
                </wp:positionV>
                <wp:extent cx="1143000" cy="457200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7CE8F" w14:textId="58959925" w:rsidR="0091752B" w:rsidRPr="00310427" w:rsidRDefault="00310427" w:rsidP="003104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</w:rPr>
                              <w:t>Rear Sill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944BA" id="Text Box 312" o:spid="_x0000_s1076" type="#_x0000_t202" style="position:absolute;margin-left:81pt;margin-top:97pt;width:90pt;height:36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" filled="f" stroked="f">
                <v:textbox>
                  <w:txbxContent>
                    <w:p w14:paraId="1E27CE8F" w14:textId="58959925" w:rsidR="0091752B" w:rsidRPr="00310427" w:rsidRDefault="00310427" w:rsidP="00310427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caps/>
                          <w:sz w:val="16"/>
                        </w:rPr>
                        <w:t>Rear Sill</w:t>
                      </w:r>
                    </w:p>
                  </w:txbxContent>
                </v:textbox>
              </v:shape>
            </w:pict>
          </mc:Fallback>
        </mc:AlternateContent>
      </w:r>
    </w:p>
    <w:p w14:paraId="107C5E21" w14:textId="5102ED2F" w:rsidR="005F6A3B" w:rsidRDefault="006F09CA">
      <w:pPr>
        <w:ind w:right="-36"/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6DE4AF8D" wp14:editId="41A6952A">
            <wp:simplePos x="0" y="0"/>
            <wp:positionH relativeFrom="column">
              <wp:posOffset>4145162</wp:posOffset>
            </wp:positionH>
            <wp:positionV relativeFrom="paragraph">
              <wp:posOffset>65405</wp:posOffset>
            </wp:positionV>
            <wp:extent cx="2047476" cy="699770"/>
            <wp:effectExtent l="0" t="0" r="10160" b="1143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-Rear-Liner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76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3D0B6" w14:textId="2241884A" w:rsidR="005F6A3B" w:rsidRDefault="006F09CA">
      <w:pPr>
        <w:ind w:right="-36"/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46106F85" wp14:editId="2EB53D1B">
            <wp:simplePos x="0" y="0"/>
            <wp:positionH relativeFrom="column">
              <wp:posOffset>486410</wp:posOffset>
            </wp:positionH>
            <wp:positionV relativeFrom="paragraph">
              <wp:posOffset>-1270</wp:posOffset>
            </wp:positionV>
            <wp:extent cx="2175510" cy="558165"/>
            <wp:effectExtent l="0" t="0" r="8890" b="63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-Rear-Lin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A9CD9" w14:textId="2E428F9F" w:rsidR="005F6A3B" w:rsidRDefault="005F6A3B">
      <w:pPr>
        <w:ind w:right="-36"/>
      </w:pPr>
    </w:p>
    <w:p w14:paraId="50C03AB0" w14:textId="0A33DF8D" w:rsidR="001C5196" w:rsidRDefault="001C5196">
      <w:pPr>
        <w:ind w:right="-36"/>
      </w:pPr>
    </w:p>
    <w:p w14:paraId="79985943" w14:textId="3D92399E" w:rsidR="001C5196" w:rsidRDefault="001C5196">
      <w:pPr>
        <w:ind w:right="-36"/>
      </w:pPr>
    </w:p>
    <w:p w14:paraId="01C01CA8" w14:textId="12B3A829" w:rsidR="005F6A3B" w:rsidRDefault="005F6A3B">
      <w:pPr>
        <w:ind w:right="-36"/>
      </w:pPr>
    </w:p>
    <w:p w14:paraId="42181B31" w14:textId="1017D8AA" w:rsidR="005F6A3B" w:rsidRPr="0073680C" w:rsidRDefault="005F6A3B">
      <w:pPr>
        <w:ind w:right="-36"/>
      </w:pPr>
    </w:p>
    <w:p w14:paraId="31D80F8E" w14:textId="548A2198" w:rsidR="005F6A3B" w:rsidRDefault="005F6A3B">
      <w:pPr>
        <w:ind w:right="-36"/>
      </w:pPr>
    </w:p>
    <w:p w14:paraId="48D98284" w14:textId="3277EC09" w:rsidR="005F6A3B" w:rsidRDefault="005F6A3B">
      <w:pPr>
        <w:ind w:right="-36"/>
      </w:pPr>
    </w:p>
    <w:p w14:paraId="5B70EA2D" w14:textId="6C063BDB" w:rsidR="005F6A3B" w:rsidRDefault="005F6A3B">
      <w:pPr>
        <w:ind w:right="-36"/>
      </w:pPr>
    </w:p>
    <w:p w14:paraId="15D4B397" w14:textId="45C105B7" w:rsidR="005F6A3B" w:rsidRDefault="00657920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9D2C0" wp14:editId="79F60E45">
                <wp:simplePos x="0" y="0"/>
                <wp:positionH relativeFrom="column">
                  <wp:posOffset>-43180</wp:posOffset>
                </wp:positionH>
                <wp:positionV relativeFrom="paragraph">
                  <wp:posOffset>155575</wp:posOffset>
                </wp:positionV>
                <wp:extent cx="304800" cy="347345"/>
                <wp:effectExtent l="0" t="0" r="25400" b="33655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664FF" w14:textId="77777777" w:rsidR="0091752B" w:rsidRPr="00440A31" w:rsidRDefault="0091752B" w:rsidP="00EE5F2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D2C0" id="Text Box 20" o:spid="_x0000_s1077" type="#_x0000_t202" style="position:absolute;margin-left:-3.4pt;margin-top:12.25pt;width:24pt;height:27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" fillcolor="#bfbfbf">
                <v:textbox>
                  <w:txbxContent>
                    <w:p w14:paraId="137664FF" w14:textId="77777777" w:rsidR="0091752B" w:rsidRPr="00440A31" w:rsidRDefault="0091752B" w:rsidP="00EE5F26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21360B2C" wp14:editId="6F8E689F">
                <wp:simplePos x="0" y="0"/>
                <wp:positionH relativeFrom="column">
                  <wp:posOffset>-47625</wp:posOffset>
                </wp:positionH>
                <wp:positionV relativeFrom="paragraph">
                  <wp:posOffset>41275</wp:posOffset>
                </wp:positionV>
                <wp:extent cx="6788150" cy="0"/>
                <wp:effectExtent l="0" t="25400" r="19050" b="25400"/>
                <wp:wrapNone/>
                <wp:docPr id="25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432E3" id="Straight Arrow Connector 19" o:spid="_x0000_s1026" type="#_x0000_t32" style="position:absolute;margin-left:-3.75pt;margin-top:3.25pt;width:534.5pt;height:0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" strokeweight="3pt"/>
            </w:pict>
          </mc:Fallback>
        </mc:AlternateContent>
      </w:r>
    </w:p>
    <w:p w14:paraId="0F67F347" w14:textId="48A67DC2" w:rsidR="005F6A3B" w:rsidRDefault="005F6A3B">
      <w:pPr>
        <w:ind w:right="-36"/>
      </w:pPr>
    </w:p>
    <w:p w14:paraId="7853958A" w14:textId="7E389587" w:rsidR="00AE50BF" w:rsidRDefault="00AE50BF">
      <w:pPr>
        <w:ind w:right="-36"/>
      </w:pPr>
    </w:p>
    <w:p w14:paraId="508DF52F" w14:textId="26D72B2F" w:rsidR="005F6A3B" w:rsidRDefault="00594461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29BD7BAB" wp14:editId="455089D5">
                <wp:simplePos x="0" y="0"/>
                <wp:positionH relativeFrom="column">
                  <wp:posOffset>5064760</wp:posOffset>
                </wp:positionH>
                <wp:positionV relativeFrom="paragraph">
                  <wp:posOffset>96520</wp:posOffset>
                </wp:positionV>
                <wp:extent cx="1044575" cy="1404620"/>
                <wp:effectExtent l="0" t="0" r="3175" b="127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6324C" w14:textId="77777777" w:rsidR="00F546B7" w:rsidRPr="00310427" w:rsidRDefault="00F546B7" w:rsidP="00F546B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D7BAB" id="_x0000_s1078" type="#_x0000_t202" style="position:absolute;margin-left:398.8pt;margin-top:7.6pt;width:82.25pt;height:110.6pt;z-index:252086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" stroked="f">
                <v:textbox style="mso-fit-shape-to-text:t">
                  <w:txbxContent>
                    <w:p w14:paraId="5846324C" w14:textId="77777777" w:rsidR="00F546B7" w:rsidRPr="00310427" w:rsidRDefault="00F546B7" w:rsidP="00F546B7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68D06D91" wp14:editId="3DC483C6">
            <wp:simplePos x="0" y="0"/>
            <wp:positionH relativeFrom="column">
              <wp:posOffset>5038090</wp:posOffset>
            </wp:positionH>
            <wp:positionV relativeFrom="paragraph">
              <wp:posOffset>120969</wp:posOffset>
            </wp:positionV>
            <wp:extent cx="1788160" cy="1906270"/>
            <wp:effectExtent l="0" t="0" r="2540" b="0"/>
            <wp:wrapSquare wrapText="bothSides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4CD">
        <w:rPr>
          <w:noProof/>
        </w:rPr>
        <w:drawing>
          <wp:anchor distT="0" distB="0" distL="114300" distR="114300" simplePos="0" relativeHeight="251892736" behindDoc="0" locked="0" layoutInCell="1" allowOverlap="1" wp14:anchorId="1528E18D" wp14:editId="37002323">
            <wp:simplePos x="0" y="0"/>
            <wp:positionH relativeFrom="column">
              <wp:posOffset>257810</wp:posOffset>
            </wp:positionH>
            <wp:positionV relativeFrom="paragraph">
              <wp:posOffset>45085</wp:posOffset>
            </wp:positionV>
            <wp:extent cx="6627495" cy="2035175"/>
            <wp:effectExtent l="0" t="0" r="1905" b="3175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locat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3F07A" w14:textId="781E8385" w:rsidR="005F6A3B" w:rsidRDefault="005F6A3B">
      <w:pPr>
        <w:ind w:right="-36"/>
      </w:pPr>
    </w:p>
    <w:p w14:paraId="3F2D6172" w14:textId="0379A57D" w:rsidR="005F6A3B" w:rsidRDefault="00D21E2A">
      <w:pPr>
        <w:ind w:right="-36"/>
      </w:pPr>
      <w:r w:rsidRPr="00F21787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38DE6BDE" wp14:editId="1B50D840">
                <wp:simplePos x="0" y="0"/>
                <wp:positionH relativeFrom="column">
                  <wp:posOffset>4063365</wp:posOffset>
                </wp:positionH>
                <wp:positionV relativeFrom="paragraph">
                  <wp:posOffset>35560</wp:posOffset>
                </wp:positionV>
                <wp:extent cx="871220" cy="260350"/>
                <wp:effectExtent l="0" t="0" r="24130" b="25400"/>
                <wp:wrapSquare wrapText="bothSides"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60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0F7F4" w14:textId="77777777" w:rsidR="00D21E2A" w:rsidRPr="00310427" w:rsidRDefault="00D21E2A" w:rsidP="003104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Starting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6BDE" id="_x0000_s1079" type="#_x0000_t202" style="position:absolute;margin-left:319.95pt;margin-top:2.8pt;width:68.6pt;height:20.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" fillcolor="white [3201]" strokecolor="black [3200]" strokeweight="2pt">
                <v:textbox>
                  <w:txbxContent>
                    <w:p w14:paraId="3F40F7F4" w14:textId="77777777" w:rsidR="00D21E2A" w:rsidRPr="00310427" w:rsidRDefault="00D21E2A" w:rsidP="0031042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Starting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CEC">
        <w:softHyphen/>
      </w:r>
    </w:p>
    <w:p w14:paraId="4B002642" w14:textId="5785BAF6" w:rsidR="005F6A3B" w:rsidRDefault="00594461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755A0E31" wp14:editId="0784BD42">
                <wp:simplePos x="0" y="0"/>
                <wp:positionH relativeFrom="column">
                  <wp:posOffset>5038090</wp:posOffset>
                </wp:positionH>
                <wp:positionV relativeFrom="paragraph">
                  <wp:posOffset>127635</wp:posOffset>
                </wp:positionV>
                <wp:extent cx="1797685" cy="238125"/>
                <wp:effectExtent l="0" t="0" r="12065" b="28575"/>
                <wp:wrapSquare wrapText="bothSides"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E3173" w14:textId="6F681BFB" w:rsidR="00594461" w:rsidRPr="00310427" w:rsidRDefault="00594461" w:rsidP="003104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Use Weld Joint as Starting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A0E31" id="_x0000_s1080" type="#_x0000_t202" style="position:absolute;margin-left:396.7pt;margin-top:10.05pt;width:141.55pt;height:18.7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" strokeweight="1.5pt">
                <v:textbox>
                  <w:txbxContent>
                    <w:p w14:paraId="696E3173" w14:textId="6F681BFB" w:rsidR="00594461" w:rsidRPr="00310427" w:rsidRDefault="00594461" w:rsidP="0031042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Use Weld Joint as Starting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C895A1" w14:textId="0DC19BE1" w:rsidR="005F6A3B" w:rsidRDefault="005F6A3B">
      <w:pPr>
        <w:ind w:right="-36"/>
      </w:pPr>
    </w:p>
    <w:p w14:paraId="2D2131A8" w14:textId="5C192FAC" w:rsidR="005F6A3B" w:rsidRDefault="00594461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D46B99E" wp14:editId="0A5D54B0">
                <wp:simplePos x="0" y="0"/>
                <wp:positionH relativeFrom="column">
                  <wp:posOffset>5772150</wp:posOffset>
                </wp:positionH>
                <wp:positionV relativeFrom="paragraph">
                  <wp:posOffset>13970</wp:posOffset>
                </wp:positionV>
                <wp:extent cx="463550" cy="228600"/>
                <wp:effectExtent l="38100" t="19050" r="12700" b="57150"/>
                <wp:wrapNone/>
                <wp:docPr id="464" name="Straight Arrow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2232" id="Straight Arrow Connector 464" o:spid="_x0000_s1026" type="#_x0000_t32" style="position:absolute;margin-left:454.5pt;margin-top:1.1pt;width:36.5pt;height:18pt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CFC12B6" wp14:editId="398690E5">
                <wp:simplePos x="0" y="0"/>
                <wp:positionH relativeFrom="column">
                  <wp:posOffset>5622290</wp:posOffset>
                </wp:positionH>
                <wp:positionV relativeFrom="paragraph">
                  <wp:posOffset>74930</wp:posOffset>
                </wp:positionV>
                <wp:extent cx="391160" cy="1126490"/>
                <wp:effectExtent l="0" t="0" r="27940" b="16510"/>
                <wp:wrapNone/>
                <wp:docPr id="460" name="Straight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60" cy="11264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E5FD1" id="Straight Connector 460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7pt,5.9pt" to="473.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" strokecolor="red" strokeweight="1.5pt">
                <v:stroke dashstyle="dash"/>
              </v:line>
            </w:pict>
          </mc:Fallback>
        </mc:AlternateContent>
      </w:r>
    </w:p>
    <w:p w14:paraId="6D7AD0A5" w14:textId="525138A4" w:rsidR="005F6A3B" w:rsidRDefault="00AE50BF">
      <w:pPr>
        <w:ind w:right="-36"/>
      </w:pPr>
      <w:r>
        <w:softHyphen/>
      </w:r>
      <w:r>
        <w:softHyphen/>
      </w:r>
    </w:p>
    <w:p w14:paraId="1BA3493F" w14:textId="6502F727" w:rsidR="005F6A3B" w:rsidRDefault="00D21E2A">
      <w:pPr>
        <w:ind w:right="-3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5A5E18F8" wp14:editId="7A717A6E">
                <wp:simplePos x="0" y="0"/>
                <wp:positionH relativeFrom="column">
                  <wp:posOffset>4166235</wp:posOffset>
                </wp:positionH>
                <wp:positionV relativeFrom="paragraph">
                  <wp:posOffset>103505</wp:posOffset>
                </wp:positionV>
                <wp:extent cx="493395" cy="1404620"/>
                <wp:effectExtent l="0" t="254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0D1BB" w14:textId="3372C820" w:rsidR="00F546B7" w:rsidRPr="00B54EE7" w:rsidRDefault="00D21E2A" w:rsidP="00F546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E18F8" id="_x0000_s1081" type="#_x0000_t202" style="position:absolute;margin-left:328.05pt;margin-top:8.15pt;width:38.85pt;height:110.6pt;rotation:90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" stroked="f">
                <v:textbox style="mso-fit-shape-to-text:t">
                  <w:txbxContent>
                    <w:p w14:paraId="1550D1BB" w14:textId="3372C820" w:rsidR="00F546B7" w:rsidRPr="00B54EE7" w:rsidRDefault="00D21E2A" w:rsidP="00F546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0A4155CE" wp14:editId="6E72B49C">
                <wp:simplePos x="0" y="0"/>
                <wp:positionH relativeFrom="column">
                  <wp:posOffset>3304540</wp:posOffset>
                </wp:positionH>
                <wp:positionV relativeFrom="paragraph">
                  <wp:posOffset>103505</wp:posOffset>
                </wp:positionV>
                <wp:extent cx="493395" cy="1404620"/>
                <wp:effectExtent l="0" t="254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87EB7" w14:textId="3755D079" w:rsidR="00F546B7" w:rsidRPr="00B54EE7" w:rsidRDefault="00D21E2A" w:rsidP="00F546B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155CE" id="_x0000_s1082" type="#_x0000_t202" style="position:absolute;margin-left:260.2pt;margin-top:8.15pt;width:38.85pt;height:110.6pt;rotation:90;z-index:25195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" stroked="f">
                <v:textbox style="mso-fit-shape-to-text:t">
                  <w:txbxContent>
                    <w:p w14:paraId="5B387EB7" w14:textId="3755D079" w:rsidR="00F546B7" w:rsidRPr="00B54EE7" w:rsidRDefault="00D21E2A" w:rsidP="00F546B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DC0BD" w14:textId="4AF26E46" w:rsidR="005F6A3B" w:rsidRDefault="005F6A3B">
      <w:pPr>
        <w:ind w:right="-36"/>
      </w:pPr>
    </w:p>
    <w:p w14:paraId="7617FE1B" w14:textId="40C90996" w:rsidR="005F6A3B" w:rsidRDefault="00D21E2A">
      <w:pPr>
        <w:ind w:right="-36"/>
      </w:pPr>
      <w:r w:rsidRPr="00F546B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F448AC5" wp14:editId="4187BF2E">
                <wp:simplePos x="0" y="0"/>
                <wp:positionH relativeFrom="column">
                  <wp:posOffset>2657475</wp:posOffset>
                </wp:positionH>
                <wp:positionV relativeFrom="paragraph">
                  <wp:posOffset>93980</wp:posOffset>
                </wp:positionV>
                <wp:extent cx="1483995" cy="762000"/>
                <wp:effectExtent l="0" t="819150" r="249555" b="19050"/>
                <wp:wrapNone/>
                <wp:docPr id="240" name="Rounded Rectangular Callou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762000"/>
                        </a:xfrm>
                        <a:prstGeom prst="wedgeRoundRectCallout">
                          <a:avLst>
                            <a:gd name="adj1" fmla="val 62346"/>
                            <a:gd name="adj2" fmla="val -15114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F22E1" w14:textId="77777777" w:rsidR="00F546B7" w:rsidRDefault="00F546B7" w:rsidP="00F546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129B9C1" w14:textId="77777777" w:rsidR="00F546B7" w:rsidRDefault="00F546B7" w:rsidP="00F546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8C7D472" w14:textId="77777777" w:rsidR="00F546B7" w:rsidRPr="004E280E" w:rsidRDefault="00F546B7" w:rsidP="00F546B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wps:txbx>
                      <wps:bodyPr rot="0" vert="horz" wrap="square" lIns="18288" tIns="0" rIns="18288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8AC5" id="_x0000_s1083" type="#_x0000_t62" style="position:absolute;margin-left:209.25pt;margin-top:7.4pt;width:116.85pt;height:60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" adj="24267,-21848" fillcolor="white [3212]" strokecolor="black [3213]" strokeweight="1pt">
                <v:textbox inset="1.44pt,0,1.44pt,0">
                  <w:txbxContent>
                    <w:p w14:paraId="003F22E1" w14:textId="77777777" w:rsidR="00F546B7" w:rsidRDefault="00F546B7" w:rsidP="00F546B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129B9C1" w14:textId="77777777" w:rsidR="00F546B7" w:rsidRDefault="00F546B7" w:rsidP="00F546B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8C7D472" w14:textId="77777777" w:rsidR="00F546B7" w:rsidRPr="004E280E" w:rsidRDefault="00F546B7" w:rsidP="00F546B7">
                      <w:pPr>
                        <w:jc w:val="center"/>
                        <w:rPr>
                          <w:b/>
                        </w:rPr>
                      </w:pPr>
                      <w:r w:rsidRPr="004E280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ALIGN</w:t>
                      </w:r>
                    </w:p>
                  </w:txbxContent>
                </v:textbox>
              </v:shape>
            </w:pict>
          </mc:Fallback>
        </mc:AlternateContent>
      </w:r>
      <w:r w:rsidRPr="00F546B7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4424584C" wp14:editId="0FBE20F4">
                <wp:simplePos x="0" y="0"/>
                <wp:positionH relativeFrom="column">
                  <wp:posOffset>3228658</wp:posOffset>
                </wp:positionH>
                <wp:positionV relativeFrom="paragraph">
                  <wp:posOffset>133032</wp:posOffset>
                </wp:positionV>
                <wp:extent cx="331470" cy="634365"/>
                <wp:effectExtent l="952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331470" cy="634365"/>
                          <a:chOff x="0" y="0"/>
                          <a:chExt cx="331470" cy="634365"/>
                        </a:xfrm>
                      </wpg:grpSpPr>
                      <pic:pic xmlns:pic="http://schemas.openxmlformats.org/drawingml/2006/picture">
                        <pic:nvPicPr>
                          <pic:cNvPr id="244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51448" y="151448"/>
                            <a:ext cx="63436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Straight Arrow Connector 248"/>
                        <wps:cNvCnPr/>
                        <wps:spPr>
                          <a:xfrm rot="5400000">
                            <a:off x="-5715" y="331470"/>
                            <a:ext cx="34417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401C2" id="Group 242" o:spid="_x0000_s1026" style="position:absolute;margin-left:254.25pt;margin-top:10.45pt;width:26.1pt;height:49.95pt;rotation:90;z-index:251951104" coordsize="3314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">
                <v:shape id="Picture 273" o:spid="_x0000_s1027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04OzDAAAA3AAAAA8AAABkcnMvZG93bnJldi54bWxEj8FuwjAQRO9I/IO1SNzAAUIFAYOqCiqu&#10;hR563MZLHBGvQ2xI+vcYqRLH0cy80ay3na3EnRpfOlYwGScgiHOnSy4UfJ/2owUIH5A1Vo5JwR95&#10;2G76vTVm2rX8RfdjKESEsM9QgQmhzqT0uSGLfuxq4uidXWMxRNkUUjfYRrit5DRJ3qTFkuOCwZo+&#10;DOWX480qmLezq/H58pbuTnOcXH9/qsXnQanhoHtfgQjUhVf4v33QCqZpCs8z8Qj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Tg7MMAAADcAAAADwAAAAAAAAAAAAAAAACf&#10;AgAAZHJzL2Rvd25yZXYueG1sUEsFBgAAAAAEAAQA9wAAAI8DAAAAAA==&#10;">
                  <v:imagedata r:id="rId40" o:title=""/>
                  <v:path arrowok="t"/>
                </v:shape>
                <v:shape id="Straight Arrow Connector 248" o:spid="_x0000_s1028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0mRcEAAADcAAAADwAAAGRycy9kb3ducmV2LnhtbERPy4rCMBTdC/5DuII7TRUfnWqUIiiz&#10;mAFfH3Bp7jTF5qY2UevfTxYDszyc93rb2Vo8qfWVYwWTcQKCuHC64lLB9bIfpSB8QNZYOyYFb/Kw&#10;3fR7a8y0e/GJnudQihjCPkMFJoQmk9IXhiz6sWuII/fjWoshwraUusVXDLe1nCbJQlqsODYYbGhn&#10;qLidH1bB4SPPT+nscf1amCOmy8n8Lr/nSg0HXb4CEagL/+I/96dWMJ3FtfFMPA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/SZFwQAAANwAAAAPAAAAAAAAAAAAAAAA&#10;AKECAABkcnMvZG93bnJldi54bWxQSwUGAAAAAAQABAD5AAAAjwMAAAAA&#10;" strokecolor="black [3213]" strokeweight="1pt">
                  <v:stroke startarrow="block" endarrow="block"/>
                </v:shape>
              </v:group>
            </w:pict>
          </mc:Fallback>
        </mc:AlternateContent>
      </w:r>
    </w:p>
    <w:p w14:paraId="117C3DC9" w14:textId="61389C7A" w:rsidR="005F6A3B" w:rsidRDefault="00D21E2A">
      <w:pPr>
        <w:ind w:right="-36"/>
      </w:pPr>
      <w:r w:rsidRPr="00F546B7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BF691DF" wp14:editId="0C02F0EF">
                <wp:simplePos x="0" y="0"/>
                <wp:positionH relativeFrom="column">
                  <wp:posOffset>3337558</wp:posOffset>
                </wp:positionH>
                <wp:positionV relativeFrom="paragraph">
                  <wp:posOffset>84773</wp:posOffset>
                </wp:positionV>
                <wp:extent cx="114300" cy="374650"/>
                <wp:effectExtent l="0" t="15875" r="0" b="41275"/>
                <wp:wrapNone/>
                <wp:docPr id="249" name="Down Arrow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14300" cy="374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0C11" id="Down Arrow 249" o:spid="_x0000_s1026" type="#_x0000_t67" style="position:absolute;margin-left:262.8pt;margin-top:6.7pt;width:9pt;height:29.5pt;rotation:-90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" adj="18305" fillcolor="black [3200]" strokecolor="black [1600]" strokeweight="2pt"/>
            </w:pict>
          </mc:Fallback>
        </mc:AlternateContent>
      </w:r>
    </w:p>
    <w:p w14:paraId="3176C959" w14:textId="10A2CDD8" w:rsidR="00F546B7" w:rsidRDefault="00D21E2A">
      <w:r w:rsidRPr="002D3D27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2A5414D" wp14:editId="67E1AE74">
                <wp:simplePos x="0" y="0"/>
                <wp:positionH relativeFrom="column">
                  <wp:posOffset>3208020</wp:posOffset>
                </wp:positionH>
                <wp:positionV relativeFrom="paragraph">
                  <wp:posOffset>154940</wp:posOffset>
                </wp:positionV>
                <wp:extent cx="344170" cy="115570"/>
                <wp:effectExtent l="0" t="0" r="17780" b="1778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115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4C40" id="Rectangle 455" o:spid="_x0000_s1026" style="position:absolute;margin-left:252.6pt;margin-top:12.2pt;width:27.1pt;height:9.1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" filled="f" strokecolor="red" strokeweight="1pt"/>
            </w:pict>
          </mc:Fallback>
        </mc:AlternateContent>
      </w:r>
    </w:p>
    <w:p w14:paraId="35171866" w14:textId="78A5EDDA" w:rsidR="00F546B7" w:rsidRDefault="00F546B7"/>
    <w:p w14:paraId="520FDC51" w14:textId="2F6DEDBD" w:rsidR="00F546B7" w:rsidRDefault="00F546B7"/>
    <w:p w14:paraId="4583F268" w14:textId="18616640" w:rsidR="00F546B7" w:rsidRDefault="00F546B7"/>
    <w:p w14:paraId="71F75798" w14:textId="61FB10E8" w:rsidR="00F546B7" w:rsidRDefault="00F546B7"/>
    <w:p w14:paraId="575168AD" w14:textId="64572852" w:rsidR="005F6A3B" w:rsidRDefault="00471A93">
      <w:pPr>
        <w:ind w:right="-3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39FDF33A" wp14:editId="57EE89BB">
                <wp:simplePos x="0" y="0"/>
                <wp:positionH relativeFrom="column">
                  <wp:posOffset>1297940</wp:posOffset>
                </wp:positionH>
                <wp:positionV relativeFrom="paragraph">
                  <wp:posOffset>17780</wp:posOffset>
                </wp:positionV>
                <wp:extent cx="493395" cy="1404620"/>
                <wp:effectExtent l="0" t="254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38FB6" w14:textId="77777777" w:rsidR="00471A93" w:rsidRPr="00B54EE7" w:rsidRDefault="00471A93" w:rsidP="00471A9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FDF33A" id="_x0000_s1084" type="#_x0000_t202" style="position:absolute;margin-left:102.2pt;margin-top:1.4pt;width:38.85pt;height:110.6pt;rotation:90;z-index:252032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" stroked="f">
                <v:textbox style="mso-fit-shape-to-text:t">
                  <w:txbxContent>
                    <w:p w14:paraId="1A838FB6" w14:textId="77777777" w:rsidR="00471A93" w:rsidRPr="00B54EE7" w:rsidRDefault="00471A93" w:rsidP="00471A9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2A247475" wp14:editId="7526B2DB">
                <wp:simplePos x="0" y="0"/>
                <wp:positionH relativeFrom="column">
                  <wp:posOffset>2305685</wp:posOffset>
                </wp:positionH>
                <wp:positionV relativeFrom="paragraph">
                  <wp:posOffset>12065</wp:posOffset>
                </wp:positionV>
                <wp:extent cx="493395" cy="1404620"/>
                <wp:effectExtent l="0" t="254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E24D" w14:textId="77777777" w:rsidR="00471A93" w:rsidRPr="00B54EE7" w:rsidRDefault="00471A93" w:rsidP="00471A9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47475" id="_x0000_s1085" type="#_x0000_t202" style="position:absolute;margin-left:181.55pt;margin-top:.95pt;width:38.85pt;height:110.6pt;rotation:90;z-index:25202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" stroked="f">
                <v:textbox style="mso-fit-shape-to-text:t">
                  <w:txbxContent>
                    <w:p w14:paraId="0EA1E24D" w14:textId="77777777" w:rsidR="00471A93" w:rsidRPr="00B54EE7" w:rsidRDefault="00471A93" w:rsidP="00471A9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02A" w:rsidRPr="008F2EA9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1803F81" wp14:editId="68A87949">
                <wp:simplePos x="0" y="0"/>
                <wp:positionH relativeFrom="column">
                  <wp:posOffset>110490</wp:posOffset>
                </wp:positionH>
                <wp:positionV relativeFrom="paragraph">
                  <wp:posOffset>101600</wp:posOffset>
                </wp:positionV>
                <wp:extent cx="460375" cy="346710"/>
                <wp:effectExtent l="0" t="0" r="22225" b="3429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67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C086" w14:textId="7AAA5A30" w:rsidR="0091752B" w:rsidRPr="00440A31" w:rsidRDefault="0091752B" w:rsidP="008F2EA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3F81" id="Text Box 389" o:spid="_x0000_s1086" type="#_x0000_t202" style="position:absolute;margin-left:8.7pt;margin-top:8pt;width:36.25pt;height:27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" fillcolor="#bfbfbf">
                <v:textbox>
                  <w:txbxContent>
                    <w:p w14:paraId="3B11C086" w14:textId="7AAA5A30" w:rsidR="0091752B" w:rsidRPr="00440A31" w:rsidRDefault="0091752B" w:rsidP="008F2EA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9F9599F" w14:textId="3866F130" w:rsidR="005F6A3B" w:rsidRDefault="00471A93">
      <w:pPr>
        <w:ind w:right="-36"/>
      </w:pPr>
      <w:r w:rsidRPr="00F546B7">
        <w:rPr>
          <w:noProof/>
        </w:rPr>
        <mc:AlternateContent>
          <mc:Choice Requires="wps">
            <w:drawing>
              <wp:anchor distT="0" distB="0" distL="114300" distR="114300" simplePos="0" relativeHeight="251547613" behindDoc="0" locked="0" layoutInCell="1" allowOverlap="1" wp14:anchorId="0C77500A" wp14:editId="2241DDEE">
                <wp:simplePos x="0" y="0"/>
                <wp:positionH relativeFrom="column">
                  <wp:posOffset>711200</wp:posOffset>
                </wp:positionH>
                <wp:positionV relativeFrom="paragraph">
                  <wp:posOffset>133985</wp:posOffset>
                </wp:positionV>
                <wp:extent cx="1483995" cy="762000"/>
                <wp:effectExtent l="0" t="0" r="573405" b="1123950"/>
                <wp:wrapNone/>
                <wp:docPr id="80" name="Rounded Rectangular Callou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762000"/>
                        </a:xfrm>
                        <a:prstGeom prst="wedgeRoundRectCallout">
                          <a:avLst>
                            <a:gd name="adj1" fmla="val 84418"/>
                            <a:gd name="adj2" fmla="val 189152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ECC42" w14:textId="77777777" w:rsidR="00471A93" w:rsidRDefault="00471A93" w:rsidP="00471A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66EDE03" w14:textId="77777777" w:rsidR="00471A93" w:rsidRDefault="00471A93" w:rsidP="00471A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647F15B" w14:textId="77777777" w:rsidR="00471A93" w:rsidRPr="004E280E" w:rsidRDefault="00471A93" w:rsidP="00471A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wps:txbx>
                      <wps:bodyPr rot="0" vert="horz" wrap="square" lIns="18288" tIns="0" rIns="18288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500A" id="_x0000_s1087" type="#_x0000_t62" style="position:absolute;margin-left:56pt;margin-top:10.55pt;width:116.85pt;height:60pt;z-index:251547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" adj="29034,51657" fillcolor="white [3212]" strokecolor="black [3213]" strokeweight="1pt">
                <v:textbox inset="1.44pt,0,1.44pt,0">
                  <w:txbxContent>
                    <w:p w14:paraId="577ECC42" w14:textId="77777777" w:rsidR="00471A93" w:rsidRDefault="00471A93" w:rsidP="00471A9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66EDE03" w14:textId="77777777" w:rsidR="00471A93" w:rsidRDefault="00471A93" w:rsidP="00471A9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647F15B" w14:textId="77777777" w:rsidR="00471A93" w:rsidRPr="004E280E" w:rsidRDefault="00471A93" w:rsidP="00471A93">
                      <w:pPr>
                        <w:jc w:val="center"/>
                        <w:rPr>
                          <w:b/>
                        </w:rPr>
                      </w:pPr>
                      <w:r w:rsidRPr="004E280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ALIGN</w:t>
                      </w:r>
                    </w:p>
                  </w:txbxContent>
                </v:textbox>
              </v:shape>
            </w:pict>
          </mc:Fallback>
        </mc:AlternateContent>
      </w:r>
      <w:r w:rsidRPr="00471A93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8D07ACF" wp14:editId="53EBC954">
                <wp:simplePos x="0" y="0"/>
                <wp:positionH relativeFrom="column">
                  <wp:posOffset>1386399</wp:posOffset>
                </wp:positionH>
                <wp:positionV relativeFrom="paragraph">
                  <wp:posOffset>292024</wp:posOffset>
                </wp:positionV>
                <wp:extent cx="114300" cy="374650"/>
                <wp:effectExtent l="0" t="15875" r="0" b="41275"/>
                <wp:wrapNone/>
                <wp:docPr id="71" name="Down Arr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14300" cy="374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3F8A" id="Down Arrow 71" o:spid="_x0000_s1026" type="#_x0000_t67" style="position:absolute;margin-left:109.15pt;margin-top:23pt;width:9pt;height:29.5pt;rotation:-9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" adj="18305" fillcolor="black [3200]" strokecolor="black [1600]" strokeweight="2pt"/>
            </w:pict>
          </mc:Fallback>
        </mc:AlternateContent>
      </w:r>
      <w:r w:rsidRPr="00471A93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C01D9F7" wp14:editId="17977B80">
                <wp:simplePos x="0" y="0"/>
                <wp:positionH relativeFrom="column">
                  <wp:posOffset>1280795</wp:posOffset>
                </wp:positionH>
                <wp:positionV relativeFrom="paragraph">
                  <wp:posOffset>548005</wp:posOffset>
                </wp:positionV>
                <wp:extent cx="344170" cy="115570"/>
                <wp:effectExtent l="0" t="0" r="17780" b="1778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1155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1F462" id="Rectangle 72" o:spid="_x0000_s1026" style="position:absolute;margin-left:100.85pt;margin-top:43.15pt;width:27.1pt;height:9.1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" filled="f" strokecolor="red" strokeweight="1pt"/>
            </w:pict>
          </mc:Fallback>
        </mc:AlternateContent>
      </w:r>
      <w:r w:rsidRPr="00471A93"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153EB757" wp14:editId="2969AB21">
                <wp:simplePos x="0" y="0"/>
                <wp:positionH relativeFrom="column">
                  <wp:posOffset>1301821</wp:posOffset>
                </wp:positionH>
                <wp:positionV relativeFrom="paragraph">
                  <wp:posOffset>176218</wp:posOffset>
                </wp:positionV>
                <wp:extent cx="331470" cy="634365"/>
                <wp:effectExtent l="952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331470" cy="634365"/>
                          <a:chOff x="0" y="0"/>
                          <a:chExt cx="331470" cy="634365"/>
                        </a:xfrm>
                      </wpg:grpSpPr>
                      <pic:pic xmlns:pic="http://schemas.openxmlformats.org/drawingml/2006/picture">
                        <pic:nvPicPr>
                          <pic:cNvPr id="68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51448" y="151448"/>
                            <a:ext cx="63436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Straight Arrow Connector 70"/>
                        <wps:cNvCnPr/>
                        <wps:spPr>
                          <a:xfrm rot="5400000">
                            <a:off x="-5715" y="331470"/>
                            <a:ext cx="34417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DD605" id="Group 479" o:spid="_x0000_s1026" style="position:absolute;margin-left:102.5pt;margin-top:13.9pt;width:26.1pt;height:49.95pt;rotation:90;z-index:252025856" coordsize="3314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">
                <v:shape id="Picture 273" o:spid="_x0000_s1027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5QMXAAAAA2wAAAA8AAABkcnMvZG93bnJldi54bWxET7tuwjAU3SvxD9ZF6lYcaEEQMAhVbZW1&#10;wMB4iS9xRHydxM6jf18PlToenffuMNpK9NT60rGC+SwBQZw7XXKh4HL+fFmD8AFZY+WYFPyQh8N+&#10;8rTDVLuBv6k/hULEEPYpKjAh1KmUPjdk0c9cTRy5u2sthgjbQuoWhxhuK7lIkpW0WHJsMFjTu6H8&#10;ceqsguXw2hifb7q3j/MS583tWq2/MqWep+NxCyLQGP7Ff+5MK1jFsfFL/AFy/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lAxcAAAADbAAAADwAAAAAAAAAAAAAAAACfAgAA&#10;ZHJzL2Rvd25yZXYueG1sUEsFBgAAAAAEAAQA9wAAAIwDAAAAAA==&#10;">
                  <v:imagedata r:id="rId40" o:title=""/>
                  <v:path arrowok="t"/>
                </v:shape>
                <v:shape id="Straight Arrow Connector 70" o:spid="_x0000_s1028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nbsAAAADbAAAADwAAAGRycy9kb3ducmV2LnhtbERPzYrCMBC+L/gOYYS9ramyaq1GKYLi&#10;YYXV9QGGZmyKzaQ2Uevbm8OCx4/vf7HqbC3u1PrKsYLhIAFBXDhdcang9Lf5SkH4gKyxdkwKnuRh&#10;tex9LDDT7sEHuh9DKWII+wwVmBCaTEpfGLLoB64hjtzZtRZDhG0pdYuPGG5rOUqSibRYcWww2NDa&#10;UHE53qyC7SzPD+n37fQzMb+YTofjq9yPlfrsd/kcRKAuvMX/7p1WMI3r45f4A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oJ27AAAAA2wAAAA8AAAAAAAAAAAAAAAAA&#10;oQIAAGRycy9kb3ducmV2LnhtbFBLBQYAAAAABAAEAPkAAACOAwAAAAA=&#10;" strokecolor="black [3213]" strokeweight="1pt">
                  <v:stroke startarrow="block" endarrow="block"/>
                </v:shape>
              </v:group>
            </w:pict>
          </mc:Fallback>
        </mc:AlternateContent>
      </w:r>
      <w:r w:rsidR="00657920">
        <w:t xml:space="preserve">  </w:t>
      </w:r>
    </w:p>
    <w:p w14:paraId="7DF000CD" w14:textId="486192E2" w:rsidR="005F6A3B" w:rsidRDefault="005F6A3B">
      <w:pPr>
        <w:ind w:right="-36"/>
        <w:sectPr w:rsidR="005F6A3B" w:rsidSect="00794EA2">
          <w:headerReference w:type="default" r:id="rId49"/>
          <w:pgSz w:w="12240" w:h="15840" w:code="1"/>
          <w:pgMar w:top="1296" w:right="900" w:bottom="936" w:left="900" w:header="576" w:footer="720" w:gutter="0"/>
          <w:cols w:space="288"/>
          <w:docGrid w:linePitch="360"/>
        </w:sectPr>
      </w:pPr>
    </w:p>
    <w:p w14:paraId="6EF1BFD3" w14:textId="402FAF34" w:rsidR="00657920" w:rsidRDefault="00657920"/>
    <w:p w14:paraId="4B58EF32" w14:textId="2847A2B6" w:rsidR="00657920" w:rsidRDefault="00657920"/>
    <w:p w14:paraId="7B5BA2B8" w14:textId="603F87CA" w:rsidR="0098302A" w:rsidRDefault="00310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3C31977E" wp14:editId="55D6CB5B">
                <wp:simplePos x="0" y="0"/>
                <wp:positionH relativeFrom="column">
                  <wp:posOffset>2430277</wp:posOffset>
                </wp:positionH>
                <wp:positionV relativeFrom="paragraph">
                  <wp:posOffset>130810</wp:posOffset>
                </wp:positionV>
                <wp:extent cx="2713990" cy="140462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2261F" w14:textId="24027A42" w:rsidR="00F546B7" w:rsidRPr="00E25423" w:rsidRDefault="00310427" w:rsidP="0031042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Align smooth area of Sill Protector along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1977E" id="_x0000_s1088" type="#_x0000_t202" style="position:absolute;margin-left:191.35pt;margin-top:10.3pt;width:213.7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" stroked="f">
                <v:textbox style="mso-fit-shape-to-text:t">
                  <w:txbxContent>
                    <w:p w14:paraId="7A42261F" w14:textId="24027A42" w:rsidR="00F546B7" w:rsidRPr="00E25423" w:rsidRDefault="00310427" w:rsidP="0031042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Align smooth area of Sill Protector along door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F20270" w14:textId="7B8EE9BD" w:rsidR="0098302A" w:rsidRPr="0098302A" w:rsidRDefault="0098302A" w:rsidP="0098302A"/>
    <w:p w14:paraId="248D6967" w14:textId="46D3C5C1" w:rsidR="0098302A" w:rsidRPr="0098302A" w:rsidRDefault="00B43942" w:rsidP="0098302A">
      <w:r>
        <w:rPr>
          <w:noProof/>
        </w:rPr>
        <w:drawing>
          <wp:anchor distT="0" distB="0" distL="114300" distR="114300" simplePos="0" relativeHeight="251546588" behindDoc="0" locked="0" layoutInCell="1" allowOverlap="1" wp14:anchorId="739EB794" wp14:editId="2C444F01">
            <wp:simplePos x="0" y="0"/>
            <wp:positionH relativeFrom="column">
              <wp:posOffset>249517</wp:posOffset>
            </wp:positionH>
            <wp:positionV relativeFrom="paragraph">
              <wp:posOffset>78740</wp:posOffset>
            </wp:positionV>
            <wp:extent cx="6306185" cy="1128395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locat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55070" w14:textId="52E85FC7" w:rsidR="0098302A" w:rsidRPr="0098302A" w:rsidRDefault="0098302A" w:rsidP="0098302A"/>
    <w:p w14:paraId="53065B63" w14:textId="2980D662" w:rsidR="0098302A" w:rsidRPr="0098302A" w:rsidRDefault="0098302A" w:rsidP="0098302A"/>
    <w:p w14:paraId="568BD491" w14:textId="26FA8E9A" w:rsidR="0098302A" w:rsidRPr="0098302A" w:rsidRDefault="0098302A" w:rsidP="0098302A"/>
    <w:p w14:paraId="762098A9" w14:textId="7991CEE9" w:rsidR="0098302A" w:rsidRPr="0098302A" w:rsidRDefault="0098302A" w:rsidP="0098302A"/>
    <w:p w14:paraId="61A9CD76" w14:textId="77777777" w:rsidR="0098302A" w:rsidRPr="0098302A" w:rsidRDefault="0098302A" w:rsidP="0098302A"/>
    <w:p w14:paraId="7CB55BEE" w14:textId="3603C07E" w:rsidR="0098302A" w:rsidRPr="0098302A" w:rsidRDefault="00B43942" w:rsidP="0098302A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F8DDC5D" wp14:editId="5397B73F">
                <wp:simplePos x="0" y="0"/>
                <wp:positionH relativeFrom="column">
                  <wp:posOffset>1642072</wp:posOffset>
                </wp:positionH>
                <wp:positionV relativeFrom="paragraph">
                  <wp:posOffset>7620</wp:posOffset>
                </wp:positionV>
                <wp:extent cx="3872552" cy="145756"/>
                <wp:effectExtent l="0" t="0" r="13970" b="2603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552" cy="145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5B403" id="Rectangle 298" o:spid="_x0000_s1026" style="position:absolute;margin-left:129.3pt;margin-top:.6pt;width:304.95pt;height:11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" filled="f" strokecolor="red" strokeweight="2pt"/>
            </w:pict>
          </mc:Fallback>
        </mc:AlternateContent>
      </w:r>
    </w:p>
    <w:p w14:paraId="667E7921" w14:textId="6BCA9EC7" w:rsidR="0098302A" w:rsidRPr="0098302A" w:rsidRDefault="0098302A" w:rsidP="0098302A"/>
    <w:p w14:paraId="374FD531" w14:textId="70BE37E7" w:rsidR="0098302A" w:rsidRPr="0098302A" w:rsidRDefault="00176243" w:rsidP="0098302A">
      <w:r w:rsidRPr="008F2EA9">
        <w:rPr>
          <w:noProof/>
        </w:rPr>
        <mc:AlternateContent>
          <mc:Choice Requires="wps">
            <w:drawing>
              <wp:anchor distT="4294967295" distB="4294967295" distL="114300" distR="114300" simplePos="0" relativeHeight="251890688" behindDoc="0" locked="0" layoutInCell="1" allowOverlap="1" wp14:anchorId="26D5FB1D" wp14:editId="7E5DDC93">
                <wp:simplePos x="0" y="0"/>
                <wp:positionH relativeFrom="column">
                  <wp:posOffset>-67897</wp:posOffset>
                </wp:positionH>
                <wp:positionV relativeFrom="paragraph">
                  <wp:posOffset>199222</wp:posOffset>
                </wp:positionV>
                <wp:extent cx="6788150" cy="0"/>
                <wp:effectExtent l="0" t="25400" r="19050" b="25400"/>
                <wp:wrapNone/>
                <wp:docPr id="393" name="Straight Arr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9423A" id="Straight Arrow Connector 393" o:spid="_x0000_s1026" type="#_x0000_t32" style="position:absolute;margin-left:-5.35pt;margin-top:15.7pt;width:534.5pt;height:0;z-index:25189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" strokeweight="3pt"/>
            </w:pict>
          </mc:Fallback>
        </mc:AlternateContent>
      </w:r>
    </w:p>
    <w:p w14:paraId="3AA4C442" w14:textId="0A787259" w:rsidR="0098302A" w:rsidRPr="0098302A" w:rsidRDefault="0098302A" w:rsidP="0098302A"/>
    <w:p w14:paraId="3DBCDA0A" w14:textId="58CBB0B6" w:rsidR="0098302A" w:rsidRPr="0098302A" w:rsidRDefault="00B43942" w:rsidP="0098302A">
      <w:r w:rsidRPr="008F2EA9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282433C" wp14:editId="71E3FACC">
                <wp:simplePos x="0" y="0"/>
                <wp:positionH relativeFrom="column">
                  <wp:posOffset>67377</wp:posOffset>
                </wp:positionH>
                <wp:positionV relativeFrom="paragraph">
                  <wp:posOffset>46725</wp:posOffset>
                </wp:positionV>
                <wp:extent cx="460375" cy="346710"/>
                <wp:effectExtent l="0" t="0" r="22225" b="3429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67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1FE5B" w14:textId="4C16CB72" w:rsidR="00B43942" w:rsidRPr="00440A31" w:rsidRDefault="00B43942" w:rsidP="00B4394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33C" id="Text Box 315" o:spid="_x0000_s1089" type="#_x0000_t202" style="position:absolute;margin-left:5.3pt;margin-top:3.7pt;width:36.25pt;height:27.3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" fillcolor="#bfbfbf">
                <v:textbox>
                  <w:txbxContent>
                    <w:p w14:paraId="2E41FE5B" w14:textId="4C16CB72" w:rsidR="00B43942" w:rsidRPr="00440A31" w:rsidRDefault="00B43942" w:rsidP="00B43942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B3B4CE8" wp14:editId="521946A4">
                <wp:simplePos x="0" y="0"/>
                <wp:positionH relativeFrom="column">
                  <wp:posOffset>1504950</wp:posOffset>
                </wp:positionH>
                <wp:positionV relativeFrom="paragraph">
                  <wp:posOffset>1372870</wp:posOffset>
                </wp:positionV>
                <wp:extent cx="3957320" cy="627380"/>
                <wp:effectExtent l="0" t="0" r="24130" b="2032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627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70117" id="Rectangle 295" o:spid="_x0000_s1026" style="position:absolute;margin-left:118.5pt;margin-top:108.1pt;width:311.6pt;height:49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E81DEFE" wp14:editId="2EB7D606">
                <wp:simplePos x="0" y="0"/>
                <wp:positionH relativeFrom="column">
                  <wp:posOffset>5141595</wp:posOffset>
                </wp:positionH>
                <wp:positionV relativeFrom="paragraph">
                  <wp:posOffset>154940</wp:posOffset>
                </wp:positionV>
                <wp:extent cx="1028700" cy="697865"/>
                <wp:effectExtent l="1346200" t="0" r="38100" b="800735"/>
                <wp:wrapNone/>
                <wp:docPr id="419" name="Group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697865"/>
                          <a:chOff x="0" y="0"/>
                          <a:chExt cx="1028700" cy="697865"/>
                        </a:xfrm>
                      </wpg:grpSpPr>
                      <wps:wsp>
                        <wps:cNvPr id="418" name="Rounded Rectangular Callout 418"/>
                        <wps:cNvSpPr>
                          <a:spLocks/>
                        </wps:cNvSpPr>
                        <wps:spPr>
                          <a:xfrm flipH="1">
                            <a:off x="67945" y="0"/>
                            <a:ext cx="960755" cy="690245"/>
                          </a:xfrm>
                          <a:prstGeom prst="wedgeRoundRectCallout">
                            <a:avLst>
                              <a:gd name="adj1" fmla="val 195901"/>
                              <a:gd name="adj2" fmla="val 16238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13BD8E" w14:textId="77777777" w:rsidR="0091752B" w:rsidRDefault="0091752B" w:rsidP="0098302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F5BF522" w14:textId="77777777" w:rsidR="0091752B" w:rsidRDefault="0091752B" w:rsidP="0098302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45D7FFA1" w14:textId="77777777" w:rsidR="0091752B" w:rsidRDefault="0091752B" w:rsidP="0098302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A769B02" w14:textId="77777777" w:rsidR="0091752B" w:rsidRPr="004E280E" w:rsidRDefault="0091752B" w:rsidP="0098302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2" name="Group 412"/>
                        <wpg:cNvGrpSpPr/>
                        <wpg:grpSpPr>
                          <a:xfrm>
                            <a:off x="0" y="114300"/>
                            <a:ext cx="1028700" cy="583565"/>
                            <a:chOff x="0" y="0"/>
                            <a:chExt cx="1028700" cy="583565"/>
                          </a:xfrm>
                        </wpg:grpSpPr>
                        <pic:pic xmlns:pic="http://schemas.openxmlformats.org/drawingml/2006/picture">
                          <pic:nvPicPr>
                            <pic:cNvPr id="413" name="Picture 4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0"/>
                              <a:ext cx="685800" cy="4692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5" name="Text Box 415"/>
                          <wps:cNvSpPr txBox="1"/>
                          <wps:spPr>
                            <a:xfrm>
                              <a:off x="0" y="354965"/>
                              <a:ext cx="10287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9517A2" w14:textId="77777777" w:rsidR="0091752B" w:rsidRPr="004E280E" w:rsidRDefault="0091752B" w:rsidP="0098302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FELT BLOCK</w:t>
                                </w:r>
                              </w:p>
                              <w:p w14:paraId="74B88E45" w14:textId="77777777" w:rsidR="0091752B" w:rsidRDefault="0091752B" w:rsidP="0098302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81DEFE" id="Group 419" o:spid="_x0000_s1090" style="position:absolute;margin-left:404.85pt;margin-top:12.2pt;width:81pt;height:54.95pt;z-index:251909120" coordsize="10287,6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I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CWAAAAAEAAQJYAAAAAQABOEJJTQQmAAAAAAAOAAAAAAAAAAAAAD+AAAA4&#10;QklNBA0AAAAAAAQAAAB4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ZAAAAAFJnaHRsb25nAAABP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U4QklNBAwAAAAACssAAAABAAAAoAAAAG4AAAHg&#10;AADOQAAACq8AGAAB/9j/7QAMQWRvYmVfQ00AAf/uAA5BZG9iZQBkgAAAAAH/2wCEAAwICAgJCAwJ&#10;CQwRCwoLERUPDAwPFRgTExUTExgRDAwMDAwMEQwMDAwMDAwMDAwMDAwMDAwMDAwMDAwMDAwMDAwB&#10;DQsLDQ4NEA4OEBQODg4UFA4ODg4UEQwMDAwMEREMDAwMDAwRDAwMDAwMDAwMDAwMDAwMDAwMDAwM&#10;DAwMDAwMDP/AABEIAG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DZAT0DAREAAhEBAxEB&#10;/90ABAAo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">
                <v:shape id="Rounded Rectangular Callout 418" o:spid="_x0000_s1091" type="#_x0000_t62" style="position:absolute;left:679;width:9608;height:6902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UxMEA&#10;AADcAAAADwAAAGRycy9kb3ducmV2LnhtbERPTYvCMBC9C/sfwizsTVNd2S7VKCIIgoisetnb0Ixt&#10;MZnUJGr99+YgeHy87+m8s0bcyIfGsYLhIANBXDrdcKXgeFj1f0GEiKzROCYFDwown330plhod+c/&#10;uu1jJVIIhwIV1DG2hZShrMliGLiWOHEn5y3GBH0ltcd7CrdGjrLsR1psODXU2NKypvK8v1oFftd9&#10;L8f/R7PTeX7NzCVfnLYbpb4+u8UERKQuvsUv91orGA/T2nQmHQ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8VMTBAAAA3AAAAA8AAAAAAAAAAAAAAAAAmAIAAGRycy9kb3du&#10;cmV2LnhtbFBLBQYAAAAABAAEAPUAAACGAwAAAAA=&#10;" adj="53115,45875" fillcolor="white [3212]" strokecolor="black [3213]" strokeweight="1pt">
                  <v:path arrowok="t"/>
                  <v:textbox inset=",0,,0">
                    <w:txbxContent>
                      <w:p w14:paraId="7B13BD8E" w14:textId="77777777" w:rsidR="0091752B" w:rsidRDefault="0091752B" w:rsidP="0098302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F5BF522" w14:textId="77777777" w:rsidR="0091752B" w:rsidRDefault="0091752B" w:rsidP="0098302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45D7FFA1" w14:textId="77777777" w:rsidR="0091752B" w:rsidRDefault="0091752B" w:rsidP="0098302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A769B02" w14:textId="77777777" w:rsidR="0091752B" w:rsidRPr="004E280E" w:rsidRDefault="0091752B" w:rsidP="0098302A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group id="Group 412" o:spid="_x0000_s1092" style="position:absolute;top:1143;width:10287;height:5835" coordsize="10287,5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Picture 413" o:spid="_x0000_s1093" type="#_x0000_t75" style="position:absolute;left:2286;width:6858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xmnGAAAA3AAAAA8AAABkcnMvZG93bnJldi54bWxEj0FrwkAUhO8F/8PyhN6ajTUEja4iFUsP&#10;vTSViLdH9pkEs29DdjVpf323UOhxmJlvmPV2NK24U+8aywpmUQyCuLS64UrB8fPwtADhPLLG1jIp&#10;+CIH283kYY2ZtgN/0D33lQgQdhkqqL3vMildWZNBF9mOOHgX2xv0QfaV1D0OAW5a+RzHqTTYcFio&#10;saOXmsprfjMK4sJW5XB9NUWSLs/7hPm7fT8p9TgddysQnkb/H/5rv2kFyWwOv2fCE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rGacYAAADcAAAADwAAAAAAAAAAAAAA&#10;AACfAgAAZHJzL2Rvd25yZXYueG1sUEsFBgAAAAAEAAQA9wAAAJIDAAAAAA==&#10;">
                    <v:imagedata r:id="rId43" o:title=""/>
                    <v:path arrowok="t"/>
                  </v:shape>
                  <v:shape id="Text Box 415" o:spid="_x0000_s1094" type="#_x0000_t202" style="position:absolute;top:3549;width:10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  <v:textbox>
                      <w:txbxContent>
                        <w:p w14:paraId="6A9517A2" w14:textId="77777777" w:rsidR="0091752B" w:rsidRPr="004E280E" w:rsidRDefault="0091752B" w:rsidP="0098302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FELT BLOCK</w:t>
                          </w:r>
                        </w:p>
                        <w:p w14:paraId="74B88E45" w14:textId="77777777" w:rsidR="0091752B" w:rsidRDefault="0091752B" w:rsidP="0098302A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2738" behindDoc="0" locked="0" layoutInCell="1" allowOverlap="1" wp14:anchorId="7692357A" wp14:editId="5D9A72DA">
            <wp:simplePos x="0" y="0"/>
            <wp:positionH relativeFrom="column">
              <wp:posOffset>112395</wp:posOffset>
            </wp:positionH>
            <wp:positionV relativeFrom="paragraph">
              <wp:posOffset>1016635</wp:posOffset>
            </wp:positionV>
            <wp:extent cx="6400800" cy="114554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felt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02A" w:rsidRPr="008F2EA9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DDB8853" wp14:editId="09350AC3">
                <wp:simplePos x="0" y="0"/>
                <wp:positionH relativeFrom="column">
                  <wp:posOffset>-3204210</wp:posOffset>
                </wp:positionH>
                <wp:positionV relativeFrom="paragraph">
                  <wp:posOffset>40640</wp:posOffset>
                </wp:positionV>
                <wp:extent cx="460375" cy="347345"/>
                <wp:effectExtent l="0" t="0" r="22225" b="3365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6A407" w14:textId="6D04618B" w:rsidR="0091752B" w:rsidRPr="00440A31" w:rsidRDefault="0091752B" w:rsidP="008F2EA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8853" id="Text Box 422" o:spid="_x0000_s1095" type="#_x0000_t202" style="position:absolute;margin-left:-252.3pt;margin-top:3.2pt;width:36.25pt;height:27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" fillcolor="#bfbfbf">
                <v:textbox>
                  <w:txbxContent>
                    <w:p w14:paraId="1B76A407" w14:textId="6D04618B" w:rsidR="0091752B" w:rsidRPr="00440A31" w:rsidRDefault="0091752B" w:rsidP="008F2EA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1BCA5DE2" w14:textId="2A99A640" w:rsidR="0098302A" w:rsidRPr="0098302A" w:rsidRDefault="0098302A" w:rsidP="0098302A"/>
    <w:p w14:paraId="020B3B54" w14:textId="56437B64" w:rsidR="0098302A" w:rsidRPr="0098302A" w:rsidRDefault="00471A93" w:rsidP="0098302A">
      <w:r w:rsidRPr="00471A93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BFA414F" wp14:editId="52EA8E17">
                <wp:simplePos x="0" y="0"/>
                <wp:positionH relativeFrom="column">
                  <wp:posOffset>-1570990</wp:posOffset>
                </wp:positionH>
                <wp:positionV relativeFrom="paragraph">
                  <wp:posOffset>143510</wp:posOffset>
                </wp:positionV>
                <wp:extent cx="0" cy="412750"/>
                <wp:effectExtent l="19050" t="0" r="19050" b="25400"/>
                <wp:wrapNone/>
                <wp:docPr id="293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F5A99" id="Line 381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7pt,11.3pt" to="-123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" strokeweight="2.25pt"/>
            </w:pict>
          </mc:Fallback>
        </mc:AlternateContent>
      </w:r>
      <w:r w:rsidRPr="00471A93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4E4821F" wp14:editId="0B59EB7D">
                <wp:simplePos x="0" y="0"/>
                <wp:positionH relativeFrom="column">
                  <wp:posOffset>-1521431</wp:posOffset>
                </wp:positionH>
                <wp:positionV relativeFrom="paragraph">
                  <wp:posOffset>143520</wp:posOffset>
                </wp:positionV>
                <wp:extent cx="0" cy="413068"/>
                <wp:effectExtent l="19050" t="0" r="19050" b="25400"/>
                <wp:wrapNone/>
                <wp:docPr id="294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1306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F5CE0" id="Line 382" o:spid="_x0000_s1026" style="position:absolute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9.8pt,11.3pt" to="-119.8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" strokeweight="2.25pt"/>
            </w:pict>
          </mc:Fallback>
        </mc:AlternateContent>
      </w:r>
      <w:r w:rsidR="0098302A">
        <w:softHyphen/>
      </w:r>
    </w:p>
    <w:p w14:paraId="7FC1D337" w14:textId="05C673AB" w:rsidR="0098302A" w:rsidRDefault="00B43942" w:rsidP="009830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545563" behindDoc="0" locked="0" layoutInCell="1" allowOverlap="1" wp14:anchorId="44558AF8" wp14:editId="13ABD9CD">
                <wp:simplePos x="0" y="0"/>
                <wp:positionH relativeFrom="column">
                  <wp:posOffset>1498515</wp:posOffset>
                </wp:positionH>
                <wp:positionV relativeFrom="paragraph">
                  <wp:posOffset>93175</wp:posOffset>
                </wp:positionV>
                <wp:extent cx="3592195" cy="1404620"/>
                <wp:effectExtent l="0" t="0" r="8255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D16AE" w14:textId="4F837693" w:rsidR="00471A93" w:rsidRPr="00310427" w:rsidRDefault="00310427" w:rsidP="00471A9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Stroke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the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felt block back and forth with consistent force to ensure full adhesion and that air bubbles are not present.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58AF8" id="_x0000_s1096" type="#_x0000_t202" style="position:absolute;margin-left:118pt;margin-top:7.35pt;width:282.85pt;height:110.6pt;z-index:2515455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" stroked="f">
                <v:textbox style="mso-fit-shape-to-text:t">
                  <w:txbxContent>
                    <w:p w14:paraId="03ED16AE" w14:textId="4F837693" w:rsidR="00471A93" w:rsidRPr="00310427" w:rsidRDefault="00310427" w:rsidP="00471A9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Stroke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the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felt block back and forth with consistent force to ensure full adhesion and that air bubbles are not present.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37212A" w14:textId="17668D35" w:rsidR="00B43942" w:rsidRDefault="0098302A" w:rsidP="00B43942">
      <w:pPr>
        <w:tabs>
          <w:tab w:val="left" w:pos="1820"/>
        </w:tabs>
      </w:pPr>
      <w:r>
        <w:tab/>
      </w:r>
    </w:p>
    <w:p w14:paraId="140D4D59" w14:textId="45CA1317" w:rsidR="0098302A" w:rsidRDefault="0098302A" w:rsidP="00B43942">
      <w:pPr>
        <w:tabs>
          <w:tab w:val="left" w:pos="1820"/>
        </w:tabs>
      </w:pPr>
    </w:p>
    <w:p w14:paraId="54C8AACB" w14:textId="3E143F12" w:rsidR="004F4B84" w:rsidRDefault="0098302A" w:rsidP="0098302A">
      <w:r w:rsidRPr="008F2EA9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281D284" wp14:editId="42CF5A93">
                <wp:simplePos x="0" y="0"/>
                <wp:positionH relativeFrom="column">
                  <wp:posOffset>-3204210</wp:posOffset>
                </wp:positionH>
                <wp:positionV relativeFrom="paragraph">
                  <wp:posOffset>1390015</wp:posOffset>
                </wp:positionV>
                <wp:extent cx="460375" cy="347345"/>
                <wp:effectExtent l="0" t="0" r="22225" b="33655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6CDB" w14:textId="74286413" w:rsidR="0091752B" w:rsidRPr="00440A31" w:rsidRDefault="0091752B" w:rsidP="008F2EA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D284" id="Text Box 424" o:spid="_x0000_s1097" type="#_x0000_t202" style="position:absolute;margin-left:-252.3pt;margin-top:109.45pt;width:36.25pt;height:27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" fillcolor="#bfbfbf">
                <v:textbox>
                  <w:txbxContent>
                    <w:p w14:paraId="7D1A6CDB" w14:textId="74286413" w:rsidR="0091752B" w:rsidRPr="00440A31" w:rsidRDefault="0091752B" w:rsidP="008F2EA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</w:p>
    <w:p w14:paraId="4C941FB1" w14:textId="65CE5427" w:rsidR="0098302A" w:rsidRDefault="0098302A" w:rsidP="0098302A"/>
    <w:p w14:paraId="6990ADA1" w14:textId="1C2D9F1F" w:rsidR="0098302A" w:rsidRDefault="0098302A" w:rsidP="0098302A"/>
    <w:p w14:paraId="6E61DBA4" w14:textId="77777777" w:rsidR="0098302A" w:rsidRDefault="0098302A" w:rsidP="0098302A"/>
    <w:p w14:paraId="3B3420D5" w14:textId="77777777" w:rsidR="0098302A" w:rsidRDefault="0098302A" w:rsidP="0098302A"/>
    <w:p w14:paraId="59DC67C4" w14:textId="2BCF1EAB" w:rsidR="0098302A" w:rsidRDefault="0098302A" w:rsidP="0098302A"/>
    <w:p w14:paraId="7785A29E" w14:textId="3CFDC8C8" w:rsidR="0098302A" w:rsidRDefault="0098302A" w:rsidP="0098302A"/>
    <w:p w14:paraId="5CBC6E20" w14:textId="702A914F" w:rsidR="0098302A" w:rsidRDefault="00176243" w:rsidP="0098302A">
      <w:r w:rsidRPr="008F2EA9">
        <w:rPr>
          <w:noProof/>
        </w:rPr>
        <mc:AlternateContent>
          <mc:Choice Requires="wps">
            <w:drawing>
              <wp:anchor distT="4294967295" distB="4294967295" distL="114300" distR="114300" simplePos="0" relativeHeight="251913216" behindDoc="0" locked="0" layoutInCell="1" allowOverlap="1" wp14:anchorId="50C58D50" wp14:editId="27D28FB9">
                <wp:simplePos x="0" y="0"/>
                <wp:positionH relativeFrom="column">
                  <wp:posOffset>-67897</wp:posOffset>
                </wp:positionH>
                <wp:positionV relativeFrom="paragraph">
                  <wp:posOffset>48895</wp:posOffset>
                </wp:positionV>
                <wp:extent cx="6788150" cy="0"/>
                <wp:effectExtent l="0" t="25400" r="19050" b="25400"/>
                <wp:wrapNone/>
                <wp:docPr id="423" name="Straight Arrow Connector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D6927" id="Straight Arrow Connector 423" o:spid="_x0000_s1026" type="#_x0000_t32" style="position:absolute;margin-left:-5.35pt;margin-top:3.85pt;width:534.5pt;height:0;z-index:25191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" strokeweight="3pt"/>
            </w:pict>
          </mc:Fallback>
        </mc:AlternateContent>
      </w:r>
    </w:p>
    <w:p w14:paraId="43D99CAA" w14:textId="52487B2A" w:rsidR="0098302A" w:rsidRDefault="00B43942" w:rsidP="0098302A">
      <w:r w:rsidRPr="008F2EA9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161DF55" wp14:editId="53E06946">
                <wp:simplePos x="0" y="0"/>
                <wp:positionH relativeFrom="column">
                  <wp:posOffset>67310</wp:posOffset>
                </wp:positionH>
                <wp:positionV relativeFrom="paragraph">
                  <wp:posOffset>62903</wp:posOffset>
                </wp:positionV>
                <wp:extent cx="460375" cy="346710"/>
                <wp:effectExtent l="0" t="0" r="22225" b="3429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67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DD5D9" w14:textId="7BDBE9D9" w:rsidR="00B43942" w:rsidRPr="00440A31" w:rsidRDefault="00B43942" w:rsidP="00B4394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1DF55" id="Text Box 316" o:spid="_x0000_s1098" type="#_x0000_t202" style="position:absolute;margin-left:5.3pt;margin-top:4.95pt;width:36.25pt;height:27.3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" fillcolor="#bfbfbf">
                <v:textbox>
                  <w:txbxContent>
                    <w:p w14:paraId="336DD5D9" w14:textId="7BDBE9D9" w:rsidR="00B43942" w:rsidRPr="00440A31" w:rsidRDefault="00B43942" w:rsidP="00B43942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76243">
        <w:rPr>
          <w:noProof/>
        </w:rPr>
        <w:drawing>
          <wp:anchor distT="0" distB="0" distL="114300" distR="114300" simplePos="0" relativeHeight="251918336" behindDoc="0" locked="0" layoutInCell="1" allowOverlap="1" wp14:anchorId="67C7877B" wp14:editId="63337DB1">
            <wp:simplePos x="0" y="0"/>
            <wp:positionH relativeFrom="column">
              <wp:posOffset>3931285</wp:posOffset>
            </wp:positionH>
            <wp:positionV relativeFrom="paragraph">
              <wp:posOffset>175260</wp:posOffset>
            </wp:positionV>
            <wp:extent cx="685800" cy="469265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243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4C0411E" wp14:editId="4969D248">
                <wp:simplePos x="0" y="0"/>
                <wp:positionH relativeFrom="column">
                  <wp:posOffset>3770786</wp:posOffset>
                </wp:positionH>
                <wp:positionV relativeFrom="paragraph">
                  <wp:posOffset>61260</wp:posOffset>
                </wp:positionV>
                <wp:extent cx="960755" cy="690245"/>
                <wp:effectExtent l="1066800" t="0" r="29845" b="1163955"/>
                <wp:wrapNone/>
                <wp:docPr id="427" name="Rounded Rectangular Callou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60755" cy="690245"/>
                        </a:xfrm>
                        <a:prstGeom prst="wedgeRoundRectCallout">
                          <a:avLst>
                            <a:gd name="adj1" fmla="val 158888"/>
                            <a:gd name="adj2" fmla="val 212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E5246" w14:textId="77777777" w:rsidR="0091752B" w:rsidRDefault="0091752B" w:rsidP="009830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1671A01" w14:textId="77777777" w:rsidR="0091752B" w:rsidRDefault="0091752B" w:rsidP="009830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B5D5248" w14:textId="77777777" w:rsidR="0091752B" w:rsidRDefault="0091752B" w:rsidP="009830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62A7DA7" w14:textId="77777777" w:rsidR="0091752B" w:rsidRPr="004E280E" w:rsidRDefault="0091752B" w:rsidP="009830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0411E" id="Rounded Rectangular Callout 427" o:spid="_x0000_s1099" type="#_x0000_t62" style="position:absolute;margin-left:296.9pt;margin-top:4.8pt;width:75.65pt;height:54.35pt;flip:x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" adj="45120,56805" fillcolor="white [3212]" strokecolor="black [3213]" strokeweight="1pt">
                <v:path arrowok="t"/>
                <v:textbox inset=",0,,0">
                  <w:txbxContent>
                    <w:p w14:paraId="55BE5246" w14:textId="77777777" w:rsidR="0091752B" w:rsidRDefault="0091752B" w:rsidP="0098302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1671A01" w14:textId="77777777" w:rsidR="0091752B" w:rsidRDefault="0091752B" w:rsidP="0098302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B5D5248" w14:textId="77777777" w:rsidR="0091752B" w:rsidRDefault="0091752B" w:rsidP="0098302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62A7DA7" w14:textId="77777777" w:rsidR="0091752B" w:rsidRPr="004E280E" w:rsidRDefault="0091752B" w:rsidP="009830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5BF3D6" w14:textId="79F731D5" w:rsidR="0098302A" w:rsidRDefault="0098302A" w:rsidP="0098302A"/>
    <w:p w14:paraId="78A6168E" w14:textId="4F56DC26" w:rsidR="0098302A" w:rsidRDefault="0098302A" w:rsidP="0098302A"/>
    <w:p w14:paraId="16BC402C" w14:textId="73FAF5A5" w:rsidR="0098302A" w:rsidRDefault="00176243" w:rsidP="0098302A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7539BD9" wp14:editId="7BB4EBF8">
                <wp:simplePos x="0" y="0"/>
                <wp:positionH relativeFrom="column">
                  <wp:posOffset>3702841</wp:posOffset>
                </wp:positionH>
                <wp:positionV relativeFrom="paragraph">
                  <wp:posOffset>4745</wp:posOffset>
                </wp:positionV>
                <wp:extent cx="1028700" cy="228600"/>
                <wp:effectExtent l="0" t="0" r="0" b="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4C66" w14:textId="77777777" w:rsidR="0091752B" w:rsidRPr="004E280E" w:rsidRDefault="0091752B" w:rsidP="009830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FELT BLOCK</w:t>
                            </w:r>
                          </w:p>
                          <w:p w14:paraId="6FC9A6FD" w14:textId="77777777" w:rsidR="0091752B" w:rsidRDefault="0091752B" w:rsidP="009830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39BD9" id="Text Box 430" o:spid="_x0000_s1100" type="#_x0000_t202" style="position:absolute;margin-left:291.55pt;margin-top:.35pt;width:81pt;height:1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" filled="f" stroked="f">
                <v:textbox>
                  <w:txbxContent>
                    <w:p w14:paraId="05D24C66" w14:textId="77777777" w:rsidR="0091752B" w:rsidRPr="004E280E" w:rsidRDefault="0091752B" w:rsidP="009830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FELT BLOCK</w:t>
                      </w:r>
                    </w:p>
                    <w:p w14:paraId="6FC9A6FD" w14:textId="77777777" w:rsidR="0091752B" w:rsidRDefault="0091752B" w:rsidP="0098302A"/>
                  </w:txbxContent>
                </v:textbox>
              </v:shape>
            </w:pict>
          </mc:Fallback>
        </mc:AlternateContent>
      </w:r>
      <w:r w:rsidRPr="00471A93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44A84C9" wp14:editId="66CD84CC">
                <wp:simplePos x="0" y="0"/>
                <wp:positionH relativeFrom="column">
                  <wp:posOffset>-2312670</wp:posOffset>
                </wp:positionH>
                <wp:positionV relativeFrom="paragraph">
                  <wp:posOffset>1764030</wp:posOffset>
                </wp:positionV>
                <wp:extent cx="0" cy="412750"/>
                <wp:effectExtent l="19050" t="0" r="19050" b="25400"/>
                <wp:wrapNone/>
                <wp:docPr id="305" name="Lin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EBF14" id="Line 382" o:spid="_x0000_s1026" style="position:absolute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2.1pt,138.9pt" to="-182.1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" strokeweight="2.25pt"/>
            </w:pict>
          </mc:Fallback>
        </mc:AlternateContent>
      </w:r>
      <w:r w:rsidRPr="00471A93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1CA2D48" wp14:editId="756C821D">
                <wp:simplePos x="0" y="0"/>
                <wp:positionH relativeFrom="column">
                  <wp:posOffset>-2362835</wp:posOffset>
                </wp:positionH>
                <wp:positionV relativeFrom="paragraph">
                  <wp:posOffset>1764617</wp:posOffset>
                </wp:positionV>
                <wp:extent cx="0" cy="412750"/>
                <wp:effectExtent l="19050" t="0" r="19050" b="25400"/>
                <wp:wrapNone/>
                <wp:docPr id="304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2CB80" id="Line 381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6.05pt,138.95pt" to="-186.0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" strokeweight="2.25pt"/>
            </w:pict>
          </mc:Fallback>
        </mc:AlternateContent>
      </w:r>
    </w:p>
    <w:p w14:paraId="4EF691C1" w14:textId="59B5335E" w:rsidR="00176243" w:rsidRDefault="00176243" w:rsidP="009830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4F0A4DA7" wp14:editId="5EC883FA">
                <wp:simplePos x="0" y="0"/>
                <wp:positionH relativeFrom="column">
                  <wp:posOffset>4823304</wp:posOffset>
                </wp:positionH>
                <wp:positionV relativeFrom="paragraph">
                  <wp:posOffset>164417</wp:posOffset>
                </wp:positionV>
                <wp:extent cx="1044575" cy="1404620"/>
                <wp:effectExtent l="0" t="0" r="3175" b="127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4B03A" w14:textId="77777777" w:rsidR="00F546B7" w:rsidRPr="00E25423" w:rsidRDefault="00F546B7" w:rsidP="00F546B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*</w:t>
                            </w:r>
                            <w:bookmarkStart w:id="0" w:name="_GoBack"/>
                            <w:r w:rsidRPr="00310427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Zoomed In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A4DA7" id="_x0000_s1101" type="#_x0000_t202" style="position:absolute;margin-left:379.8pt;margin-top:12.95pt;width:82.25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" stroked="f">
                <v:textbox style="mso-fit-shape-to-text:t">
                  <w:txbxContent>
                    <w:p w14:paraId="68D4B03A" w14:textId="77777777" w:rsidR="00F546B7" w:rsidRPr="00E25423" w:rsidRDefault="00F546B7" w:rsidP="00F546B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*</w:t>
                      </w:r>
                      <w:bookmarkStart w:id="1" w:name="_GoBack"/>
                      <w:r w:rsidRPr="00310427">
                        <w:rPr>
                          <w:rFonts w:ascii="Arial" w:hAnsi="Arial" w:cs="Arial"/>
                          <w:b/>
                          <w:sz w:val="16"/>
                        </w:rPr>
                        <w:t>Zoomed In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1713" behindDoc="0" locked="0" layoutInCell="1" allowOverlap="1" wp14:anchorId="4B0CB4C0" wp14:editId="4D7BE7F5">
            <wp:simplePos x="0" y="0"/>
            <wp:positionH relativeFrom="column">
              <wp:posOffset>345440</wp:posOffset>
            </wp:positionH>
            <wp:positionV relativeFrom="paragraph">
              <wp:posOffset>91440</wp:posOffset>
            </wp:positionV>
            <wp:extent cx="6198235" cy="1903095"/>
            <wp:effectExtent l="0" t="0" r="0" b="1905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CAB Rear Wrap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DDDCA" w14:textId="4EE2F72D" w:rsidR="00176243" w:rsidRPr="00176243" w:rsidRDefault="00176243" w:rsidP="00176243"/>
    <w:p w14:paraId="0B26A3EC" w14:textId="6C8DCB62" w:rsidR="00176243" w:rsidRPr="00176243" w:rsidRDefault="00176243" w:rsidP="00176243"/>
    <w:p w14:paraId="02E36F9D" w14:textId="16C06A03" w:rsidR="00176243" w:rsidRPr="00176243" w:rsidRDefault="00176243" w:rsidP="00176243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5E7D15A" wp14:editId="257E8F8D">
                <wp:simplePos x="0" y="0"/>
                <wp:positionH relativeFrom="column">
                  <wp:posOffset>4863465</wp:posOffset>
                </wp:positionH>
                <wp:positionV relativeFrom="paragraph">
                  <wp:posOffset>12700</wp:posOffset>
                </wp:positionV>
                <wp:extent cx="1028700" cy="228600"/>
                <wp:effectExtent l="0" t="0" r="0" b="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2B194" w14:textId="77777777" w:rsidR="0091752B" w:rsidRPr="004E280E" w:rsidRDefault="0091752B" w:rsidP="009830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WRAP EDGE</w:t>
                            </w:r>
                          </w:p>
                          <w:p w14:paraId="366362EB" w14:textId="77777777" w:rsidR="0091752B" w:rsidRDefault="0091752B" w:rsidP="009830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7D15A" id="Text Box 431" o:spid="_x0000_s1102" type="#_x0000_t202" style="position:absolute;margin-left:382.95pt;margin-top:1pt;width:81pt;height:1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" filled="f" stroked="f">
                <v:textbox>
                  <w:txbxContent>
                    <w:p w14:paraId="4402B194" w14:textId="77777777" w:rsidR="0091752B" w:rsidRPr="004E280E" w:rsidRDefault="0091752B" w:rsidP="009830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WRAP EDGE</w:t>
                      </w:r>
                    </w:p>
                    <w:p w14:paraId="366362EB" w14:textId="77777777" w:rsidR="0091752B" w:rsidRDefault="0091752B" w:rsidP="0098302A"/>
                  </w:txbxContent>
                </v:textbox>
              </v:shape>
            </w:pict>
          </mc:Fallback>
        </mc:AlternateContent>
      </w:r>
    </w:p>
    <w:p w14:paraId="5411E74B" w14:textId="77777777" w:rsidR="00176243" w:rsidRPr="00176243" w:rsidRDefault="00176243" w:rsidP="00176243"/>
    <w:p w14:paraId="190D5515" w14:textId="77777777" w:rsidR="00176243" w:rsidRPr="00176243" w:rsidRDefault="00176243" w:rsidP="00176243"/>
    <w:p w14:paraId="3755BA16" w14:textId="77777777" w:rsidR="00176243" w:rsidRPr="00176243" w:rsidRDefault="00176243" w:rsidP="00176243"/>
    <w:p w14:paraId="56FE4580" w14:textId="77777777" w:rsidR="00176243" w:rsidRPr="00176243" w:rsidRDefault="00176243" w:rsidP="00176243"/>
    <w:p w14:paraId="3973656A" w14:textId="77777777" w:rsidR="00176243" w:rsidRPr="00176243" w:rsidRDefault="00176243" w:rsidP="00176243"/>
    <w:p w14:paraId="606FC312" w14:textId="5EF10B19" w:rsidR="00176243" w:rsidRPr="00176243" w:rsidRDefault="00176243" w:rsidP="00176243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53CE9FE3" wp14:editId="0355DD22">
                <wp:simplePos x="0" y="0"/>
                <wp:positionH relativeFrom="column">
                  <wp:posOffset>803318</wp:posOffset>
                </wp:positionH>
                <wp:positionV relativeFrom="paragraph">
                  <wp:posOffset>5080</wp:posOffset>
                </wp:positionV>
                <wp:extent cx="3741420" cy="401955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42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D3B0B" w14:textId="4C12E30E" w:rsidR="00471A93" w:rsidRPr="00310427" w:rsidRDefault="00310427" w:rsidP="00471A9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Stroke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the 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felt block back and forth with consistent force to ensure full adhesion of door edge portion and 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hat air bubbles are not present.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9FE3" id="_x0000_s1103" type="#_x0000_t202" style="position:absolute;margin-left:63.25pt;margin-top:.4pt;width:294.6pt;height:31.65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" stroked="f">
                <v:textbox>
                  <w:txbxContent>
                    <w:p w14:paraId="113D3B0B" w14:textId="4C12E30E" w:rsidR="00471A93" w:rsidRPr="00310427" w:rsidRDefault="00310427" w:rsidP="00471A9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Stroke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the 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felt block back and forth with consistent force to ensure full adhesion of door edge portion and 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hat air bubbles are not present.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50E317" w14:textId="69E5C96C" w:rsidR="00176243" w:rsidRPr="00176243" w:rsidRDefault="00176243" w:rsidP="00176243"/>
    <w:p w14:paraId="2A4DCAEB" w14:textId="365449C6" w:rsidR="00176243" w:rsidRDefault="00176243" w:rsidP="00176243"/>
    <w:p w14:paraId="33917077" w14:textId="7451B0E9" w:rsidR="00176243" w:rsidRDefault="00176243" w:rsidP="00176243">
      <w:pPr>
        <w:tabs>
          <w:tab w:val="left" w:pos="916"/>
        </w:tabs>
      </w:pPr>
    </w:p>
    <w:p w14:paraId="32BCE150" w14:textId="0722BE1D" w:rsidR="00176243" w:rsidRDefault="00176243" w:rsidP="00176243">
      <w:pPr>
        <w:tabs>
          <w:tab w:val="left" w:pos="916"/>
        </w:tabs>
      </w:pPr>
    </w:p>
    <w:p w14:paraId="380137FA" w14:textId="0CC07148" w:rsidR="0098302A" w:rsidRPr="00176243" w:rsidRDefault="00310427" w:rsidP="00176243">
      <w:pPr>
        <w:tabs>
          <w:tab w:val="left" w:pos="916"/>
        </w:tabs>
        <w:sectPr w:rsidR="0098302A" w:rsidRPr="00176243" w:rsidSect="00176243">
          <w:type w:val="continuous"/>
          <w:pgSz w:w="12240" w:h="15840"/>
          <w:pgMar w:top="1296" w:right="1008" w:bottom="936" w:left="907" w:header="576" w:footer="720" w:gutter="0"/>
          <w:cols w:space="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4DC680E4" wp14:editId="004463D4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3136900" cy="2062480"/>
                <wp:effectExtent l="0" t="0" r="635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2062480"/>
                          <a:chOff x="0" y="0"/>
                          <a:chExt cx="3136900" cy="2062480"/>
                        </a:xfrm>
                      </wpg:grpSpPr>
                      <pic:pic xmlns:pic="http://schemas.openxmlformats.org/drawingml/2006/picture">
                        <pic:nvPicPr>
                          <pic:cNvPr id="435" name="Picture 43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9" name="Curved Connector 439"/>
                        <wps:cNvCnPr/>
                        <wps:spPr>
                          <a:xfrm>
                            <a:off x="804041" y="1474076"/>
                            <a:ext cx="84147" cy="224392"/>
                          </a:xfrm>
                          <a:prstGeom prst="curvedConnector3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" name="Curved Connector 440"/>
                        <wps:cNvCnPr/>
                        <wps:spPr>
                          <a:xfrm flipH="1">
                            <a:off x="2246586" y="1474076"/>
                            <a:ext cx="45719" cy="224392"/>
                          </a:xfrm>
                          <a:prstGeom prst="curvedConnector3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9B230" id="Group 18" o:spid="_x0000_s1026" style="position:absolute;margin-left:0;margin-top:12.15pt;width:247pt;height:162.4pt;z-index:252078080;mso-position-horizontal:center;mso-position-horizontal-relative:page" coordsize="31369,20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">
                <v:shape id="Picture 435" o:spid="_x0000_s1027" type="#_x0000_t75" style="position:absolute;width:31369;height:20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wU7FAAAA3AAAAA8AAABkcnMvZG93bnJldi54bWxEj19rwjAUxd8Hfodwhb3N1NXJ7IwijsFg&#10;DJlVny/NNe1sbkqSaf32y2Dg4+H8+XHmy9624kw+NI4VjEcZCOLK6YaNgl359vAMIkRkja1jUnCl&#10;AMvF4G6OhXYX/qLzNhqRRjgUqKCOsSukDFVNFsPIdcTJOzpvMSbpjdQeL2nctvIxy6bSYsOJUGNH&#10;65qq0/bHJu7H9/qzHJebzhwP02rv85l5zZW6H/arFxCR+ngL/7fftYJJ/gR/Z9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NsFOxQAAANwAAAAPAAAAAAAAAAAAAAAA&#10;AJ8CAABkcnMvZG93bnJldi54bWxQSwUGAAAAAAQABAD3AAAAkQMAAAAA&#10;">
                  <v:imagedata r:id="rId54" o:title=""/>
                  <v:path arrowok="t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439" o:spid="_x0000_s1028" type="#_x0000_t38" style="position:absolute;left:8040;top:14740;width:841;height:224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4oyMcAAADcAAAADwAAAGRycy9kb3ducmV2LnhtbESPQWvCQBSE74L/YXmCF6mbVpGauooU&#10;CoKi1Eh7fc0+k2j2bciuGv31riD0OMzMN8xk1phSnKl2hWUFr/0IBHFqdcGZgl3y9fIOwnlkjaVl&#10;UnAlB7NpuzXBWNsLf9N56zMRIOxiVJB7X8VSujQng65vK+Lg7W1t0AdZZ1LXeAlwU8q3KBpJgwWH&#10;hRwr+swpPW5PRsHf8rD6uZl981uO1m6w6R02u3GiVLfTzD9AeGr8f/jZXmgFw8EYHmfCEZ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vijIxwAAANwAAAAPAAAAAAAA&#10;AAAAAAAAAKECAABkcnMvZG93bnJldi54bWxQSwUGAAAAAAQABAD5AAAAlQMAAAAA&#10;" adj="10800" strokecolor="black [3040]" strokeweight="2.25pt">
                  <v:stroke endarrow="block"/>
                </v:shape>
                <v:shape id="Curved Connector 440" o:spid="_x0000_s1029" type="#_x0000_t38" style="position:absolute;left:22465;top:14740;width:458;height:22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Ue8IAAADcAAAADwAAAGRycy9kb3ducmV2LnhtbERP3WqDMBS+H/QdwinsZqyxRVznmpau&#10;ICjsxq4PcDBnRmpOxGTq3n65GOzy4/s/nBbbi4lG3zlWsN0kIIgbpztuFdw+i+c9CB+QNfaOScEP&#10;eTgdVw8HzLWbuabpGloRQ9jnqMCEMORS+saQRb9xA3HkvtxoMUQ4tlKPOMdw28tdkmTSYsexweBA&#10;F0PN/fptFbxOXKVP1SRfPtL7e51VpmjLWqnH9XJ+AxFoCf/iP3epFaRpnB/PxCMgj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oUe8IAAADcAAAADwAAAAAAAAAAAAAA&#10;AAChAgAAZHJzL2Rvd25yZXYueG1sUEsFBgAAAAAEAAQA+QAAAJADAAAAAA==&#10;" adj="10800" strokecolor="black [3040]" strokeweight="2.25pt">
                  <v:stroke endarrow="block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1421CAFF" wp14:editId="712BD1A5">
                <wp:simplePos x="0" y="0"/>
                <wp:positionH relativeFrom="page">
                  <wp:align>center</wp:align>
                </wp:positionH>
                <wp:positionV relativeFrom="paragraph">
                  <wp:posOffset>2125980</wp:posOffset>
                </wp:positionV>
                <wp:extent cx="3592195" cy="1404620"/>
                <wp:effectExtent l="0" t="0" r="8255" b="0"/>
                <wp:wrapSquare wrapText="bothSides"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45E0" w14:textId="0993D868" w:rsidR="00E618BE" w:rsidRPr="00310427" w:rsidRDefault="00310427" w:rsidP="003104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einstall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the</w:t>
                            </w:r>
                            <w:r w:rsidRPr="00C0204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Door Scuff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1CAFF" id="_x0000_s1104" type="#_x0000_t202" style="position:absolute;margin-left:0;margin-top:167.4pt;width:282.85pt;height:110.6pt;z-index:2520924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" stroked="f">
                <v:textbox style="mso-fit-shape-to-text:t">
                  <w:txbxContent>
                    <w:p w14:paraId="3F8845E0" w14:textId="0993D868" w:rsidR="00E618BE" w:rsidRPr="00310427" w:rsidRDefault="00310427" w:rsidP="0031042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einstall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the</w:t>
                      </w:r>
                      <w:r w:rsidRPr="00C02041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Door Scuff Plates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43942" w:rsidRPr="008F2EA9">
        <w:rPr>
          <w:noProof/>
        </w:rPr>
        <mc:AlternateContent>
          <mc:Choice Requires="wps">
            <w:drawing>
              <wp:anchor distT="4294967295" distB="4294967295" distL="114300" distR="114300" simplePos="0" relativeHeight="252049408" behindDoc="0" locked="0" layoutInCell="1" allowOverlap="1" wp14:anchorId="063EDFA6" wp14:editId="78D4CC25">
                <wp:simplePos x="0" y="0"/>
                <wp:positionH relativeFrom="column">
                  <wp:posOffset>-17221</wp:posOffset>
                </wp:positionH>
                <wp:positionV relativeFrom="paragraph">
                  <wp:posOffset>2522855</wp:posOffset>
                </wp:positionV>
                <wp:extent cx="6788150" cy="0"/>
                <wp:effectExtent l="0" t="25400" r="19050" b="25400"/>
                <wp:wrapNone/>
                <wp:docPr id="308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AF56E" id="Straight Arrow Connector 308" o:spid="_x0000_s1026" type="#_x0000_t32" style="position:absolute;margin-left:-1.35pt;margin-top:198.65pt;width:534.5pt;height:0;z-index:25204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" strokeweight="3pt"/>
            </w:pict>
          </mc:Fallback>
        </mc:AlternateContent>
      </w:r>
      <w:r w:rsidR="00B43942" w:rsidRPr="008F2EA9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C28945E" wp14:editId="16A89417">
                <wp:simplePos x="0" y="0"/>
                <wp:positionH relativeFrom="column">
                  <wp:posOffset>-14405</wp:posOffset>
                </wp:positionH>
                <wp:positionV relativeFrom="paragraph">
                  <wp:posOffset>150726</wp:posOffset>
                </wp:positionV>
                <wp:extent cx="460375" cy="346710"/>
                <wp:effectExtent l="0" t="0" r="22225" b="3429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467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92B3C" w14:textId="64E4D8C5" w:rsidR="00B43942" w:rsidRPr="00440A31" w:rsidRDefault="00B43942" w:rsidP="00B4394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945E" id="Text Box 317" o:spid="_x0000_s1105" type="#_x0000_t202" style="position:absolute;margin-left:-1.15pt;margin-top:11.85pt;width:36.25pt;height:27.3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" fillcolor="#bfbfbf">
                <v:textbox>
                  <w:txbxContent>
                    <w:p w14:paraId="26A92B3C" w14:textId="64E4D8C5" w:rsidR="00B43942" w:rsidRPr="00440A31" w:rsidRDefault="00B43942" w:rsidP="00B43942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176243">
        <w:tab/>
      </w:r>
    </w:p>
    <w:p w14:paraId="6EA5621A" w14:textId="77777777" w:rsidR="00310427" w:rsidRDefault="00310427" w:rsidP="00310427">
      <w:pPr>
        <w:rPr>
          <w:u w:val="single"/>
        </w:rPr>
      </w:pPr>
      <w:r w:rsidRPr="00E62029">
        <w:rPr>
          <w:u w:val="single"/>
        </w:rPr>
        <w:lastRenderedPageBreak/>
        <w:t>Accessory Function Checks</w:t>
      </w:r>
    </w:p>
    <w:p w14:paraId="0859C43C" w14:textId="77777777" w:rsidR="00310427" w:rsidRPr="00E62029" w:rsidRDefault="00310427" w:rsidP="00310427">
      <w:pPr>
        <w:rPr>
          <w:u w:val="single"/>
        </w:rPr>
      </w:pPr>
    </w:p>
    <w:p w14:paraId="59B177C7" w14:textId="77777777" w:rsidR="00310427" w:rsidRDefault="00310427" w:rsidP="0031042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2D01D4EF" wp14:editId="3A529856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0" t="0" r="20320" b="20320"/>
                <wp:wrapNone/>
                <wp:docPr id="2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5EFEE" id="AutoShape 68" o:spid="_x0000_s1026" style="position:absolute;margin-left:15.15pt;margin-top:3.7pt;width:14.4pt;height:14.4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" o:allowincell="f" strokeweight="1pt"/>
            </w:pict>
          </mc:Fallback>
        </mc:AlternateContent>
      </w:r>
      <w:r>
        <w:t>Proper adhesion – Visual</w:t>
      </w:r>
    </w:p>
    <w:p w14:paraId="084D02B6" w14:textId="77777777" w:rsidR="00310427" w:rsidRDefault="00310427" w:rsidP="00310427">
      <w:pPr>
        <w:pStyle w:val="CheckList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1" layoutInCell="0" allowOverlap="1" wp14:anchorId="0DAAE7F9" wp14:editId="7091EEEE">
                <wp:simplePos x="0" y="0"/>
                <wp:positionH relativeFrom="column">
                  <wp:posOffset>180975</wp:posOffset>
                </wp:positionH>
                <wp:positionV relativeFrom="paragraph">
                  <wp:posOffset>160020</wp:posOffset>
                </wp:positionV>
                <wp:extent cx="182880" cy="182880"/>
                <wp:effectExtent l="0" t="0" r="20320" b="20320"/>
                <wp:wrapNone/>
                <wp:docPr id="2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6B63FE" id="AutoShape 66" o:spid="_x0000_s1026" style="position:absolute;margin-left:14.25pt;margin-top:12.6pt;width:14.4pt;height:14.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>
        <w:t>Proper adhesion – Physical</w:t>
      </w:r>
    </w:p>
    <w:p w14:paraId="0D6DA56F" w14:textId="77777777" w:rsidR="00310427" w:rsidRDefault="00310427" w:rsidP="00310427">
      <w:pPr>
        <w:pStyle w:val="CheckList"/>
        <w:ind w:left="0"/>
      </w:pPr>
    </w:p>
    <w:p w14:paraId="42705855" w14:textId="77777777" w:rsidR="00310427" w:rsidRDefault="00310427" w:rsidP="00310427">
      <w:pPr>
        <w:pStyle w:val="CheckList"/>
      </w:pPr>
    </w:p>
    <w:p w14:paraId="6AF999E1" w14:textId="77777777" w:rsidR="00310427" w:rsidRDefault="00310427" w:rsidP="00310427">
      <w:pPr>
        <w:pStyle w:val="CheckList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1" layoutInCell="0" allowOverlap="1" wp14:anchorId="2988187F" wp14:editId="652099AD">
                <wp:simplePos x="0" y="0"/>
                <wp:positionH relativeFrom="column">
                  <wp:posOffset>180975</wp:posOffset>
                </wp:positionH>
                <wp:positionV relativeFrom="paragraph">
                  <wp:posOffset>116840</wp:posOffset>
                </wp:positionV>
                <wp:extent cx="182880" cy="182880"/>
                <wp:effectExtent l="0" t="0" r="20320" b="20320"/>
                <wp:wrapNone/>
                <wp:docPr id="2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24E548" id="AutoShape 67" o:spid="_x0000_s1026" style="position:absolute;margin-left:14.25pt;margin-top:9.2pt;width:14.4pt;height:14.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" o:allowincell="f" strokeweight="1pt">
                <w10:anchorlock/>
              </v:roundrect>
            </w:pict>
          </mc:Fallback>
        </mc:AlternateContent>
      </w:r>
      <w:r>
        <w:t>Proper alignment – Cross-Car</w:t>
      </w:r>
    </w:p>
    <w:p w14:paraId="04914740" w14:textId="77777777" w:rsidR="00310427" w:rsidRDefault="00310427" w:rsidP="00310427">
      <w:pPr>
        <w:pStyle w:val="CheckList"/>
      </w:pPr>
    </w:p>
    <w:p w14:paraId="54671520" w14:textId="77777777" w:rsidR="00310427" w:rsidRDefault="00310427" w:rsidP="00310427">
      <w:pPr>
        <w:pStyle w:val="CheckListTitle"/>
      </w:pPr>
    </w:p>
    <w:p w14:paraId="11A25348" w14:textId="77777777" w:rsidR="00310427" w:rsidRDefault="00310427" w:rsidP="00310427">
      <w:pPr>
        <w:pStyle w:val="CheckListTitle"/>
      </w:pPr>
      <w:r>
        <w:t>Vehicle Appearance Check</w:t>
      </w:r>
    </w:p>
    <w:p w14:paraId="1B619ECA" w14:textId="77777777" w:rsidR="00310427" w:rsidRDefault="00310427" w:rsidP="00310427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098560" behindDoc="0" locked="1" layoutInCell="0" allowOverlap="1" wp14:anchorId="2EB45E03" wp14:editId="58875C99">
                <wp:simplePos x="0" y="0"/>
                <wp:positionH relativeFrom="column">
                  <wp:posOffset>180975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0320" b="20320"/>
                <wp:wrapNone/>
                <wp:docPr id="20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93F286" id="AutoShape 372" o:spid="_x0000_s1026" style="position:absolute;margin-left:14.25pt;margin-top:.7pt;width:14.4pt;height:14.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14:paraId="0B15769D" w14:textId="77777777" w:rsidR="00310427" w:rsidRDefault="00310427" w:rsidP="00310427">
      <w:pPr>
        <w:pStyle w:val="CheckList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7536" behindDoc="0" locked="1" layoutInCell="1" allowOverlap="1" wp14:anchorId="5BF84CAC" wp14:editId="5FA23C52">
                <wp:simplePos x="0" y="0"/>
                <wp:positionH relativeFrom="column">
                  <wp:posOffset>5080</wp:posOffset>
                </wp:positionH>
                <wp:positionV relativeFrom="paragraph">
                  <wp:posOffset>-1002666</wp:posOffset>
                </wp:positionV>
                <wp:extent cx="6492240" cy="0"/>
                <wp:effectExtent l="0" t="0" r="35560" b="25400"/>
                <wp:wrapNone/>
                <wp:docPr id="1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EB1C5" id="Line 363" o:spid="_x0000_s1026" style="position:absolute;z-index:252097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-78.95pt" to="511.6pt,-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" strokeweight="1.5pt">
                <w10:anchorlock/>
              </v:line>
            </w:pict>
          </mc:Fallback>
        </mc:AlternateContent>
      </w:r>
      <w:r>
        <w:br w:type="column"/>
      </w:r>
    </w:p>
    <w:p w14:paraId="51742699" w14:textId="77777777" w:rsidR="00310427" w:rsidRDefault="00310427" w:rsidP="00310427">
      <w:pPr>
        <w:pStyle w:val="CheckList"/>
        <w:spacing w:before="240"/>
      </w:pPr>
      <w:r>
        <w:t>Look for bubbles, loose and lifting edges.</w:t>
      </w:r>
    </w:p>
    <w:p w14:paraId="6FF992F2" w14:textId="77777777" w:rsidR="00310427" w:rsidRDefault="00310427" w:rsidP="00310427">
      <w:pPr>
        <w:pStyle w:val="CheckList"/>
        <w:spacing w:before="0" w:line="240" w:lineRule="auto"/>
      </w:pPr>
    </w:p>
    <w:p w14:paraId="5487462C" w14:textId="77777777" w:rsidR="00310427" w:rsidRDefault="00310427" w:rsidP="00310427">
      <w:pPr>
        <w:pStyle w:val="CheckList"/>
        <w:spacing w:before="0" w:line="240" w:lineRule="auto"/>
      </w:pPr>
      <w:r>
        <w:t>With light pressure rub hand over top of part and if crackling sound occurs, re-squeegee.  If bubbles cannot be worked out to the nearest edge, replace part.</w:t>
      </w:r>
    </w:p>
    <w:p w14:paraId="649BF45A" w14:textId="77777777" w:rsidR="00310427" w:rsidRDefault="00310427" w:rsidP="00310427">
      <w:pPr>
        <w:pStyle w:val="CheckList"/>
      </w:pPr>
    </w:p>
    <w:p w14:paraId="4DFA0FE3" w14:textId="77777777" w:rsidR="00310427" w:rsidRDefault="00310427" w:rsidP="00310427">
      <w:pPr>
        <w:pStyle w:val="CheckList"/>
        <w:spacing w:before="0" w:line="240" w:lineRule="auto"/>
      </w:pPr>
      <w:r>
        <w:t>Parts must wrap evenly over the vertical surface.</w:t>
      </w:r>
    </w:p>
    <w:p w14:paraId="0D406696" w14:textId="77777777" w:rsidR="00310427" w:rsidRDefault="00310427" w:rsidP="00310427">
      <w:pPr>
        <w:pStyle w:val="CheckList"/>
      </w:pPr>
    </w:p>
    <w:p w14:paraId="7AAC4A47" w14:textId="77777777" w:rsidR="00310427" w:rsidRDefault="00310427" w:rsidP="00310427">
      <w:pPr>
        <w:rPr>
          <w:szCs w:val="20"/>
        </w:rPr>
      </w:pPr>
    </w:p>
    <w:p w14:paraId="3EAA7211" w14:textId="77777777" w:rsidR="00310427" w:rsidRPr="004C0141" w:rsidRDefault="00310427" w:rsidP="00310427">
      <w:pPr>
        <w:rPr>
          <w:sz w:val="16"/>
          <w:szCs w:val="16"/>
        </w:rPr>
      </w:pPr>
    </w:p>
    <w:p w14:paraId="2BE6BBC9" w14:textId="77777777" w:rsidR="00310427" w:rsidRDefault="00310427" w:rsidP="00310427">
      <w:pPr>
        <w:ind w:left="720"/>
        <w:rPr>
          <w:szCs w:val="20"/>
        </w:rPr>
      </w:pPr>
    </w:p>
    <w:p w14:paraId="4DBEDE0B" w14:textId="77777777" w:rsidR="00310427" w:rsidRDefault="00310427" w:rsidP="00310427">
      <w:pPr>
        <w:spacing w:before="240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 xml:space="preserve">nsure no damage (including scuffs and scratches) was caused </w:t>
      </w:r>
      <w:r>
        <w:rPr>
          <w:szCs w:val="20"/>
        </w:rPr>
        <w:t xml:space="preserve">to the door sill or scuff plates </w:t>
      </w:r>
      <w:r w:rsidRPr="00F4327A">
        <w:rPr>
          <w:szCs w:val="20"/>
        </w:rPr>
        <w:t xml:space="preserve">during the </w:t>
      </w:r>
      <w:r>
        <w:rPr>
          <w:szCs w:val="20"/>
        </w:rPr>
        <w:t>i</w:t>
      </w:r>
      <w:r w:rsidRPr="00F4327A">
        <w:rPr>
          <w:szCs w:val="20"/>
        </w:rPr>
        <w:t>nstallation process.</w:t>
      </w:r>
    </w:p>
    <w:p w14:paraId="36159690" w14:textId="2E592589" w:rsidR="004C0141" w:rsidRPr="00F4327A" w:rsidRDefault="00310427" w:rsidP="00310427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</w:t>
      </w:r>
      <w:r w:rsidR="004C0141">
        <w:rPr>
          <w:szCs w:val="20"/>
        </w:rPr>
        <w:t>.)</w:t>
      </w:r>
    </w:p>
    <w:p w14:paraId="753DD3DF" w14:textId="53949553" w:rsidR="004C0141" w:rsidRDefault="004C0141" w:rsidP="004C0141">
      <w:pPr>
        <w:pStyle w:val="CheckList"/>
        <w:ind w:left="0"/>
      </w:pPr>
    </w:p>
    <w:p w14:paraId="5FF60FBD" w14:textId="77777777" w:rsidR="004F4B84" w:rsidRDefault="004F4B84" w:rsidP="004C0141">
      <w:pPr>
        <w:pStyle w:val="CheckList"/>
        <w:ind w:left="0"/>
      </w:pPr>
    </w:p>
    <w:p w14:paraId="7DC6BE11" w14:textId="77777777" w:rsidR="004F4B84" w:rsidRDefault="004F4B84">
      <w:pPr>
        <w:pStyle w:val="CheckList"/>
      </w:pPr>
    </w:p>
    <w:p w14:paraId="4C768E68" w14:textId="77777777" w:rsidR="004F4B84" w:rsidRDefault="004F4B84">
      <w:pPr>
        <w:pStyle w:val="CheckList"/>
      </w:pPr>
    </w:p>
    <w:p w14:paraId="7B420BE9" w14:textId="77777777" w:rsidR="004F4B84" w:rsidRDefault="004F4B84">
      <w:pPr>
        <w:sectPr w:rsidR="004F4B84">
          <w:headerReference w:type="default" r:id="rId55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14:paraId="2FCFEB92" w14:textId="57B8E640" w:rsidR="004F4B84" w:rsidRDefault="004F4B84"/>
    <w:sectPr w:rsidR="004F4B84" w:rsidSect="00700D24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3C8FC" w14:textId="77777777" w:rsidR="002F1E27" w:rsidRDefault="002F1E27">
      <w:r>
        <w:separator/>
      </w:r>
    </w:p>
  </w:endnote>
  <w:endnote w:type="continuationSeparator" w:id="0">
    <w:p w14:paraId="5F90D37A" w14:textId="77777777" w:rsidR="002F1E27" w:rsidRDefault="002F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E9A92" w14:textId="77777777" w:rsidR="00FF09E1" w:rsidRDefault="00FF09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CBDF6" w14:textId="77777777" w:rsidR="0091752B" w:rsidRDefault="0091752B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0" allowOverlap="1" wp14:anchorId="650B39E3" wp14:editId="7AB8A057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5080" b="2032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CC121" w14:textId="77777777" w:rsidR="0091752B" w:rsidRDefault="0091752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B39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5" type="#_x0000_t202" style="position:absolute;margin-left:467.35pt;margin-top:1.45pt;width:93.6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" o:allowincell="f" filled="f" stroked="f">
              <v:textbox inset="0,0,0,0">
                <w:txbxContent>
                  <w:p w14:paraId="021CC121" w14:textId="77777777" w:rsidR="0091752B" w:rsidRDefault="0091752B">
                    <w:pPr>
                      <w:jc w:val="right"/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0" allowOverlap="1" wp14:anchorId="17EC1282" wp14:editId="568EC417">
              <wp:simplePos x="0" y="0"/>
              <wp:positionH relativeFrom="page">
                <wp:posOffset>3291840</wp:posOffset>
              </wp:positionH>
              <wp:positionV relativeFrom="paragraph">
                <wp:posOffset>20955</wp:posOffset>
              </wp:positionV>
              <wp:extent cx="1188720" cy="182880"/>
              <wp:effectExtent l="0" t="0" r="5080" b="2032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3F353" w14:textId="4A7CB96D" w:rsidR="0091752B" w:rsidRDefault="0091752B">
                          <w:pPr>
                            <w:pStyle w:val="Footer"/>
                            <w:jc w:val="center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1042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="00CA76B3">
                            <w:t xml:space="preserve"> of 7</w:t>
                          </w:r>
                          <w:r>
                            <w:t xml:space="preserve"> pages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C128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7" type="#_x0000_t202" style="position:absolute;margin-left:259.2pt;margin-top:1.6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" o:allowincell="f" filled="f" stroked="f">
              <v:textbox inset="0,0,0,0">
                <w:txbxContent>
                  <w:p w14:paraId="7243F353" w14:textId="4A7CB96D" w:rsidR="0091752B" w:rsidRDefault="0091752B">
                    <w:pPr>
                      <w:pStyle w:val="Footer"/>
                      <w:jc w:val="center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10427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="00CA76B3">
                      <w:t xml:space="preserve"> of 7</w:t>
                    </w:r>
                    <w:r>
                      <w:t xml:space="preserve"> pages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0" wp14:anchorId="3E058F68" wp14:editId="60498349">
              <wp:simplePos x="0" y="0"/>
              <wp:positionH relativeFrom="page">
                <wp:posOffset>641350</wp:posOffset>
              </wp:positionH>
              <wp:positionV relativeFrom="paragraph">
                <wp:posOffset>15240</wp:posOffset>
              </wp:positionV>
              <wp:extent cx="1012190" cy="182880"/>
              <wp:effectExtent l="0" t="0" r="16510" b="2667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19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BF5D96" w14:textId="51C8FA58" w:rsidR="0091752B" w:rsidRDefault="0091752B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6F11DD">
                            <w:t xml:space="preserve">Issue: </w:t>
                          </w:r>
                          <w:r w:rsidR="00FF09E1">
                            <w:t>A</w:t>
                          </w:r>
                          <w:r>
                            <w:t xml:space="preserve">    </w:t>
                          </w:r>
                          <w:r w:rsidR="006F11DD">
                            <w:t>9</w:t>
                          </w:r>
                          <w:r>
                            <w:t>/</w:t>
                          </w:r>
                          <w:r w:rsidR="00766456">
                            <w:t>29</w:t>
                          </w:r>
                          <w:r>
                            <w:t>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058F68" id="_x0000_s1108" type="#_x0000_t202" style="position:absolute;margin-left:50.5pt;margin-top:1.2pt;width:79.7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" o:allowincell="f" o:allowoverlap="f" strokeweight="1.25pt">
              <v:textbox inset="0,0,0,0">
                <w:txbxContent>
                  <w:p w14:paraId="64BF5D96" w14:textId="51C8FA58" w:rsidR="0091752B" w:rsidRDefault="0091752B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6F11DD">
                      <w:t xml:space="preserve">Issue: </w:t>
                    </w:r>
                    <w:r w:rsidR="00FF09E1">
                      <w:t>A</w:t>
                    </w:r>
                    <w:r>
                      <w:t xml:space="preserve">    </w:t>
                    </w:r>
                    <w:r w:rsidR="006F11DD">
                      <w:t>9</w:t>
                    </w:r>
                    <w:r>
                      <w:t>/</w:t>
                    </w:r>
                    <w:r w:rsidR="00766456">
                      <w:t>29</w:t>
                    </w:r>
                    <w:r>
                      <w:t>/15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7DF22" w14:textId="77777777" w:rsidR="00FF09E1" w:rsidRDefault="00FF09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B9F30" w14:textId="77777777" w:rsidR="002F1E27" w:rsidRDefault="002F1E27">
      <w:r>
        <w:separator/>
      </w:r>
    </w:p>
  </w:footnote>
  <w:footnote w:type="continuationSeparator" w:id="0">
    <w:p w14:paraId="01C8CDE3" w14:textId="77777777" w:rsidR="002F1E27" w:rsidRDefault="002F1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5F4A4" w14:textId="77777777" w:rsidR="00FF09E1" w:rsidRDefault="00FF09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F53EC" w14:textId="51B1AB3F" w:rsidR="0091752B" w:rsidRDefault="0091752B">
    <w:pPr>
      <w:pStyle w:val="HdrLine1"/>
    </w:pPr>
    <w:r>
      <w:t>TOYOTA</w:t>
    </w:r>
    <w:r>
      <w:tab/>
      <w:t xml:space="preserve">TACOMA </w:t>
    </w:r>
    <w:r w:rsidR="00E82C58">
      <w:t>D</w:t>
    </w:r>
    <w:r>
      <w:t>-CAB</w:t>
    </w:r>
    <w:r>
      <w:tab/>
      <w:t xml:space="preserve">2016 - </w:t>
    </w:r>
    <w:r>
      <w:tab/>
      <w:t>DOOR SILL PROTECTORS</w:t>
    </w:r>
  </w:p>
  <w:p w14:paraId="1523714F" w14:textId="77777777" w:rsidR="0091752B" w:rsidRDefault="0091752B">
    <w:pPr>
      <w:pStyle w:val="HdrLine2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3632" behindDoc="0" locked="1" layoutInCell="0" allowOverlap="1" wp14:anchorId="3F31C9E8" wp14:editId="741BAEBB">
              <wp:simplePos x="0" y="0"/>
              <wp:positionH relativeFrom="column">
                <wp:posOffset>0</wp:posOffset>
              </wp:positionH>
              <wp:positionV relativeFrom="paragraph">
                <wp:posOffset>199389</wp:posOffset>
              </wp:positionV>
              <wp:extent cx="6492240" cy="0"/>
              <wp:effectExtent l="0" t="0" r="35560" b="25400"/>
              <wp:wrapNone/>
              <wp:docPr id="1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F4A567" id="Line 1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" o:allowincell="f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C0884" w14:textId="77777777" w:rsidR="00FF09E1" w:rsidRDefault="00FF09E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3FBF5" w14:textId="705C6495" w:rsidR="0091752B" w:rsidRDefault="0091752B" w:rsidP="005E74E0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</w:pPr>
    <w:r>
      <w:t>TOYOTA                 TACOMA-</w:t>
    </w:r>
    <w:r w:rsidR="000119FA">
      <w:t>D</w:t>
    </w:r>
    <w:r w:rsidR="00423AFB">
      <w:t xml:space="preserve"> CAB       2016 -</w:t>
    </w:r>
    <w:r>
      <w:t xml:space="preserve">             DOOR SILL PROTECTORS</w:t>
    </w:r>
  </w:p>
  <w:p w14:paraId="3755CDC8" w14:textId="77777777" w:rsidR="0091752B" w:rsidRDefault="0091752B" w:rsidP="005E74E0">
    <w:pPr>
      <w:pStyle w:val="HdrLine2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0" allowOverlap="1" wp14:anchorId="28EF15F0" wp14:editId="772965BC">
              <wp:simplePos x="0" y="0"/>
              <wp:positionH relativeFrom="page">
                <wp:posOffset>524510</wp:posOffset>
              </wp:positionH>
              <wp:positionV relativeFrom="paragraph">
                <wp:posOffset>193039</wp:posOffset>
              </wp:positionV>
              <wp:extent cx="6766560" cy="0"/>
              <wp:effectExtent l="0" t="0" r="15240" b="2540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65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B1AD1B" id="Line 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1.3pt,15.2pt" to="574.1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" o:allowincell="f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E7501" w14:textId="31726DAF" w:rsidR="0091752B" w:rsidRDefault="0091752B">
    <w:pPr>
      <w:pStyle w:val="HdrLine1"/>
    </w:pPr>
    <w:r>
      <w:t>T</w:t>
    </w:r>
    <w:r w:rsidR="00766456">
      <w:t>OYOTA</w:t>
    </w:r>
    <w:r w:rsidR="00766456">
      <w:tab/>
      <w:t>TACOMA-D</w:t>
    </w:r>
    <w:r>
      <w:t xml:space="preserve"> CAB</w:t>
    </w:r>
    <w:r>
      <w:tab/>
      <w:t xml:space="preserve">2016 - </w:t>
    </w:r>
    <w:r>
      <w:tab/>
      <w:t>DOOR SILL PROTECTORS</w:t>
    </w:r>
  </w:p>
  <w:p w14:paraId="7B7B6A6C" w14:textId="77777777" w:rsidR="0091752B" w:rsidRDefault="0091752B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 wp14:anchorId="0A30DD6E" wp14:editId="0FAB6974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50165" b="22860"/>
              <wp:wrapNone/>
              <wp:docPr id="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FED58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" o:allowincell="f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1" layoutInCell="0" allowOverlap="1" wp14:anchorId="3DF94C3A" wp14:editId="1FEE12AE">
              <wp:simplePos x="0" y="0"/>
              <wp:positionH relativeFrom="column">
                <wp:posOffset>-6350</wp:posOffset>
              </wp:positionH>
              <wp:positionV relativeFrom="paragraph">
                <wp:posOffset>199389</wp:posOffset>
              </wp:positionV>
              <wp:extent cx="6492240" cy="0"/>
              <wp:effectExtent l="0" t="0" r="35560" b="25400"/>
              <wp:wrapNone/>
              <wp:docPr id="1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3E7B2D" id="Line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" o:allowincell="f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</w:rPr>
      <w:t>MUST</w:t>
    </w:r>
    <w:r>
      <w:t xml:space="preserve"> be checked to ensure a quality installation.</w:t>
    </w:r>
  </w:p>
  <w:p w14:paraId="48AEA0E1" w14:textId="77777777" w:rsidR="0091752B" w:rsidRDefault="0091752B">
    <w:pPr>
      <w:pStyle w:val="HdrLine3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0B4F6D3D" wp14:editId="011E7057">
              <wp:simplePos x="0" y="0"/>
              <wp:positionH relativeFrom="column">
                <wp:posOffset>3794760</wp:posOffset>
              </wp:positionH>
              <wp:positionV relativeFrom="paragraph">
                <wp:posOffset>261619</wp:posOffset>
              </wp:positionV>
              <wp:extent cx="2697480" cy="0"/>
              <wp:effectExtent l="0" t="0" r="20320" b="2540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AC21" id="Line 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 wp14:anchorId="07C86F68" wp14:editId="2F66AC4B">
              <wp:simplePos x="0" y="0"/>
              <wp:positionH relativeFrom="column">
                <wp:posOffset>457200</wp:posOffset>
              </wp:positionH>
              <wp:positionV relativeFrom="paragraph">
                <wp:posOffset>261619</wp:posOffset>
              </wp:positionV>
              <wp:extent cx="2697480" cy="0"/>
              <wp:effectExtent l="0" t="0" r="20320" b="25400"/>
              <wp:wrapNone/>
              <wp:docPr id="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F1697B" id="Line 6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" o:allowincell="f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203AA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E064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4E51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5160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634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24F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7763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6858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603C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59A8195A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FE66056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56E628AE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F388625A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7606538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D5CC75E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E86C0ED2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DD967C1E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14C084E6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99921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EFF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2E5E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02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00E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906E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427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7C8F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E2AA6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CA"/>
    <w:rsid w:val="000003CA"/>
    <w:rsid w:val="000011F4"/>
    <w:rsid w:val="0000606E"/>
    <w:rsid w:val="00006570"/>
    <w:rsid w:val="000119FA"/>
    <w:rsid w:val="00022C1B"/>
    <w:rsid w:val="000230F1"/>
    <w:rsid w:val="00040CEC"/>
    <w:rsid w:val="00041E7C"/>
    <w:rsid w:val="000444CD"/>
    <w:rsid w:val="000459BF"/>
    <w:rsid w:val="00056D0E"/>
    <w:rsid w:val="00080A66"/>
    <w:rsid w:val="000840C6"/>
    <w:rsid w:val="0009327C"/>
    <w:rsid w:val="000A478C"/>
    <w:rsid w:val="000A4EC5"/>
    <w:rsid w:val="000A7CCF"/>
    <w:rsid w:val="000B010E"/>
    <w:rsid w:val="000B1FD6"/>
    <w:rsid w:val="000B2F53"/>
    <w:rsid w:val="000B6C0E"/>
    <w:rsid w:val="000C7F67"/>
    <w:rsid w:val="000D6602"/>
    <w:rsid w:val="000D6F8C"/>
    <w:rsid w:val="00112B64"/>
    <w:rsid w:val="00123617"/>
    <w:rsid w:val="00124049"/>
    <w:rsid w:val="00126760"/>
    <w:rsid w:val="00131256"/>
    <w:rsid w:val="001576A7"/>
    <w:rsid w:val="00176243"/>
    <w:rsid w:val="00183977"/>
    <w:rsid w:val="001B23D1"/>
    <w:rsid w:val="001B58AB"/>
    <w:rsid w:val="001C1A83"/>
    <w:rsid w:val="001C5196"/>
    <w:rsid w:val="001D0B67"/>
    <w:rsid w:val="001D33C4"/>
    <w:rsid w:val="001E0CCA"/>
    <w:rsid w:val="001F30E3"/>
    <w:rsid w:val="00207239"/>
    <w:rsid w:val="0021303A"/>
    <w:rsid w:val="00216533"/>
    <w:rsid w:val="00222E95"/>
    <w:rsid w:val="00225C4C"/>
    <w:rsid w:val="00233FDC"/>
    <w:rsid w:val="00240978"/>
    <w:rsid w:val="00244BCB"/>
    <w:rsid w:val="00251B6C"/>
    <w:rsid w:val="00256FCC"/>
    <w:rsid w:val="00263E56"/>
    <w:rsid w:val="0026643E"/>
    <w:rsid w:val="00267D65"/>
    <w:rsid w:val="002712DC"/>
    <w:rsid w:val="00273173"/>
    <w:rsid w:val="00283EF7"/>
    <w:rsid w:val="00285E4B"/>
    <w:rsid w:val="00292E18"/>
    <w:rsid w:val="00293524"/>
    <w:rsid w:val="002A3E41"/>
    <w:rsid w:val="002A7006"/>
    <w:rsid w:val="002A7F8A"/>
    <w:rsid w:val="002B33A0"/>
    <w:rsid w:val="002C0E63"/>
    <w:rsid w:val="002C6813"/>
    <w:rsid w:val="002D3D27"/>
    <w:rsid w:val="002E5E4A"/>
    <w:rsid w:val="002F1E27"/>
    <w:rsid w:val="002F3329"/>
    <w:rsid w:val="00303A89"/>
    <w:rsid w:val="0030748C"/>
    <w:rsid w:val="00310427"/>
    <w:rsid w:val="00312144"/>
    <w:rsid w:val="00322C65"/>
    <w:rsid w:val="00323F0A"/>
    <w:rsid w:val="003335AA"/>
    <w:rsid w:val="00334B10"/>
    <w:rsid w:val="003355CC"/>
    <w:rsid w:val="003417C0"/>
    <w:rsid w:val="00344952"/>
    <w:rsid w:val="00347FA3"/>
    <w:rsid w:val="00354C50"/>
    <w:rsid w:val="0035689A"/>
    <w:rsid w:val="0036715A"/>
    <w:rsid w:val="00370981"/>
    <w:rsid w:val="00374EFE"/>
    <w:rsid w:val="00384663"/>
    <w:rsid w:val="003853FB"/>
    <w:rsid w:val="003871CA"/>
    <w:rsid w:val="0039185A"/>
    <w:rsid w:val="00396C79"/>
    <w:rsid w:val="003A5D36"/>
    <w:rsid w:val="00412341"/>
    <w:rsid w:val="004226A4"/>
    <w:rsid w:val="00423AFB"/>
    <w:rsid w:val="00432E44"/>
    <w:rsid w:val="00435873"/>
    <w:rsid w:val="004362BA"/>
    <w:rsid w:val="004364D4"/>
    <w:rsid w:val="00440A31"/>
    <w:rsid w:val="00451EB1"/>
    <w:rsid w:val="00453CD6"/>
    <w:rsid w:val="00456687"/>
    <w:rsid w:val="00461F56"/>
    <w:rsid w:val="00471A93"/>
    <w:rsid w:val="00481C36"/>
    <w:rsid w:val="0048265B"/>
    <w:rsid w:val="004935AD"/>
    <w:rsid w:val="004938E8"/>
    <w:rsid w:val="00493E06"/>
    <w:rsid w:val="004A1CF2"/>
    <w:rsid w:val="004A22E6"/>
    <w:rsid w:val="004B2EF0"/>
    <w:rsid w:val="004B536F"/>
    <w:rsid w:val="004B6128"/>
    <w:rsid w:val="004C0141"/>
    <w:rsid w:val="004E25D0"/>
    <w:rsid w:val="004E280E"/>
    <w:rsid w:val="004E2AAD"/>
    <w:rsid w:val="004F0612"/>
    <w:rsid w:val="004F2715"/>
    <w:rsid w:val="004F3F61"/>
    <w:rsid w:val="004F4B84"/>
    <w:rsid w:val="00513316"/>
    <w:rsid w:val="00524A71"/>
    <w:rsid w:val="00560186"/>
    <w:rsid w:val="0057154D"/>
    <w:rsid w:val="0057670C"/>
    <w:rsid w:val="005816B0"/>
    <w:rsid w:val="00583D17"/>
    <w:rsid w:val="0058703B"/>
    <w:rsid w:val="00587823"/>
    <w:rsid w:val="00594461"/>
    <w:rsid w:val="005A3374"/>
    <w:rsid w:val="005B0DA4"/>
    <w:rsid w:val="005B3C28"/>
    <w:rsid w:val="005B4083"/>
    <w:rsid w:val="005D0145"/>
    <w:rsid w:val="005D2D44"/>
    <w:rsid w:val="005D755E"/>
    <w:rsid w:val="005E74E0"/>
    <w:rsid w:val="005F64F0"/>
    <w:rsid w:val="005F6A3B"/>
    <w:rsid w:val="0061182F"/>
    <w:rsid w:val="00611B0C"/>
    <w:rsid w:val="006143E0"/>
    <w:rsid w:val="00615760"/>
    <w:rsid w:val="00624749"/>
    <w:rsid w:val="00626DDE"/>
    <w:rsid w:val="006331BC"/>
    <w:rsid w:val="00633223"/>
    <w:rsid w:val="00636EB7"/>
    <w:rsid w:val="0064495A"/>
    <w:rsid w:val="00655256"/>
    <w:rsid w:val="0065598D"/>
    <w:rsid w:val="006572FD"/>
    <w:rsid w:val="00657920"/>
    <w:rsid w:val="00671EDD"/>
    <w:rsid w:val="00677D7B"/>
    <w:rsid w:val="00684345"/>
    <w:rsid w:val="00685234"/>
    <w:rsid w:val="006852D4"/>
    <w:rsid w:val="00696DBB"/>
    <w:rsid w:val="006A3FE8"/>
    <w:rsid w:val="006B4608"/>
    <w:rsid w:val="006C2B5D"/>
    <w:rsid w:val="006C7118"/>
    <w:rsid w:val="006D0514"/>
    <w:rsid w:val="006D5F55"/>
    <w:rsid w:val="006E046D"/>
    <w:rsid w:val="006F051D"/>
    <w:rsid w:val="006F09CA"/>
    <w:rsid w:val="006F11DD"/>
    <w:rsid w:val="006F44F9"/>
    <w:rsid w:val="00700D24"/>
    <w:rsid w:val="00701C55"/>
    <w:rsid w:val="007335C2"/>
    <w:rsid w:val="0073680C"/>
    <w:rsid w:val="007369A0"/>
    <w:rsid w:val="007421B1"/>
    <w:rsid w:val="007514A1"/>
    <w:rsid w:val="00754EF0"/>
    <w:rsid w:val="00766456"/>
    <w:rsid w:val="0077449F"/>
    <w:rsid w:val="00794EA2"/>
    <w:rsid w:val="00795E8D"/>
    <w:rsid w:val="007A0AC7"/>
    <w:rsid w:val="007A0ECD"/>
    <w:rsid w:val="007A177A"/>
    <w:rsid w:val="007B5447"/>
    <w:rsid w:val="007B6D13"/>
    <w:rsid w:val="007C189A"/>
    <w:rsid w:val="007D30E1"/>
    <w:rsid w:val="007F58F3"/>
    <w:rsid w:val="007F6FFF"/>
    <w:rsid w:val="0080239A"/>
    <w:rsid w:val="00806490"/>
    <w:rsid w:val="00820109"/>
    <w:rsid w:val="008231E6"/>
    <w:rsid w:val="00826E29"/>
    <w:rsid w:val="0083730F"/>
    <w:rsid w:val="008563A4"/>
    <w:rsid w:val="00865382"/>
    <w:rsid w:val="00866166"/>
    <w:rsid w:val="008665E7"/>
    <w:rsid w:val="00866F53"/>
    <w:rsid w:val="00893831"/>
    <w:rsid w:val="00895389"/>
    <w:rsid w:val="008B5026"/>
    <w:rsid w:val="008B5297"/>
    <w:rsid w:val="008C0340"/>
    <w:rsid w:val="008C1429"/>
    <w:rsid w:val="008C3854"/>
    <w:rsid w:val="008C5470"/>
    <w:rsid w:val="008D2BEF"/>
    <w:rsid w:val="008D66E0"/>
    <w:rsid w:val="008F08B1"/>
    <w:rsid w:val="008F11B7"/>
    <w:rsid w:val="008F2EA9"/>
    <w:rsid w:val="00903BC4"/>
    <w:rsid w:val="0090558D"/>
    <w:rsid w:val="00907E85"/>
    <w:rsid w:val="00916A8B"/>
    <w:rsid w:val="0091752B"/>
    <w:rsid w:val="00922727"/>
    <w:rsid w:val="009227B9"/>
    <w:rsid w:val="00924601"/>
    <w:rsid w:val="00933291"/>
    <w:rsid w:val="00941162"/>
    <w:rsid w:val="00941933"/>
    <w:rsid w:val="00942B14"/>
    <w:rsid w:val="009602DD"/>
    <w:rsid w:val="00960796"/>
    <w:rsid w:val="00961BCC"/>
    <w:rsid w:val="009708AC"/>
    <w:rsid w:val="009712EA"/>
    <w:rsid w:val="0098302A"/>
    <w:rsid w:val="00985A2F"/>
    <w:rsid w:val="00986C5E"/>
    <w:rsid w:val="00997E65"/>
    <w:rsid w:val="009A1072"/>
    <w:rsid w:val="009C3F9D"/>
    <w:rsid w:val="009D19B6"/>
    <w:rsid w:val="009D3CCA"/>
    <w:rsid w:val="009D5BCE"/>
    <w:rsid w:val="009E1264"/>
    <w:rsid w:val="009E2776"/>
    <w:rsid w:val="009E4719"/>
    <w:rsid w:val="009F4D73"/>
    <w:rsid w:val="00A05F13"/>
    <w:rsid w:val="00A07190"/>
    <w:rsid w:val="00A11925"/>
    <w:rsid w:val="00A14F2A"/>
    <w:rsid w:val="00A17B3E"/>
    <w:rsid w:val="00A30D9C"/>
    <w:rsid w:val="00A4531A"/>
    <w:rsid w:val="00A4718B"/>
    <w:rsid w:val="00A47E87"/>
    <w:rsid w:val="00A542C4"/>
    <w:rsid w:val="00A57649"/>
    <w:rsid w:val="00A64C18"/>
    <w:rsid w:val="00A70EDB"/>
    <w:rsid w:val="00A73FB3"/>
    <w:rsid w:val="00A74FD2"/>
    <w:rsid w:val="00A75E05"/>
    <w:rsid w:val="00A85C7B"/>
    <w:rsid w:val="00A942ED"/>
    <w:rsid w:val="00AA0397"/>
    <w:rsid w:val="00AA3388"/>
    <w:rsid w:val="00AA3FC9"/>
    <w:rsid w:val="00AC37F4"/>
    <w:rsid w:val="00AD2925"/>
    <w:rsid w:val="00AD68CF"/>
    <w:rsid w:val="00AE337D"/>
    <w:rsid w:val="00AE444E"/>
    <w:rsid w:val="00AE50BF"/>
    <w:rsid w:val="00AF3956"/>
    <w:rsid w:val="00AF4CD0"/>
    <w:rsid w:val="00B02FB5"/>
    <w:rsid w:val="00B06867"/>
    <w:rsid w:val="00B127CE"/>
    <w:rsid w:val="00B12D79"/>
    <w:rsid w:val="00B13E24"/>
    <w:rsid w:val="00B23CB3"/>
    <w:rsid w:val="00B43942"/>
    <w:rsid w:val="00B56B50"/>
    <w:rsid w:val="00B67322"/>
    <w:rsid w:val="00B923F6"/>
    <w:rsid w:val="00BA1C65"/>
    <w:rsid w:val="00BB088D"/>
    <w:rsid w:val="00BC0532"/>
    <w:rsid w:val="00BD137D"/>
    <w:rsid w:val="00BD3479"/>
    <w:rsid w:val="00BD3A71"/>
    <w:rsid w:val="00BE4297"/>
    <w:rsid w:val="00BE758C"/>
    <w:rsid w:val="00BF1568"/>
    <w:rsid w:val="00C01777"/>
    <w:rsid w:val="00C01C69"/>
    <w:rsid w:val="00C04E14"/>
    <w:rsid w:val="00C138EE"/>
    <w:rsid w:val="00C13D85"/>
    <w:rsid w:val="00C203F0"/>
    <w:rsid w:val="00C20B32"/>
    <w:rsid w:val="00C27D29"/>
    <w:rsid w:val="00C31D3B"/>
    <w:rsid w:val="00C37AC0"/>
    <w:rsid w:val="00C4153F"/>
    <w:rsid w:val="00C57894"/>
    <w:rsid w:val="00C80C9B"/>
    <w:rsid w:val="00C81FE8"/>
    <w:rsid w:val="00C9382D"/>
    <w:rsid w:val="00CA6631"/>
    <w:rsid w:val="00CA76B3"/>
    <w:rsid w:val="00CC1597"/>
    <w:rsid w:val="00CD2780"/>
    <w:rsid w:val="00CE29FC"/>
    <w:rsid w:val="00CF2EDC"/>
    <w:rsid w:val="00CF5473"/>
    <w:rsid w:val="00CF6BE2"/>
    <w:rsid w:val="00D04102"/>
    <w:rsid w:val="00D04985"/>
    <w:rsid w:val="00D1177A"/>
    <w:rsid w:val="00D20FE2"/>
    <w:rsid w:val="00D21E2A"/>
    <w:rsid w:val="00D2411A"/>
    <w:rsid w:val="00D338E5"/>
    <w:rsid w:val="00D408B9"/>
    <w:rsid w:val="00D40FD1"/>
    <w:rsid w:val="00D50DC0"/>
    <w:rsid w:val="00D63FB9"/>
    <w:rsid w:val="00D65248"/>
    <w:rsid w:val="00D673B7"/>
    <w:rsid w:val="00D94C71"/>
    <w:rsid w:val="00DB3C92"/>
    <w:rsid w:val="00DC0516"/>
    <w:rsid w:val="00DC55AC"/>
    <w:rsid w:val="00DC5BFD"/>
    <w:rsid w:val="00DC6D4E"/>
    <w:rsid w:val="00DE429A"/>
    <w:rsid w:val="00DF68CA"/>
    <w:rsid w:val="00E02E72"/>
    <w:rsid w:val="00E02F3D"/>
    <w:rsid w:val="00E22DB7"/>
    <w:rsid w:val="00E326D2"/>
    <w:rsid w:val="00E43D8B"/>
    <w:rsid w:val="00E618BE"/>
    <w:rsid w:val="00E6710B"/>
    <w:rsid w:val="00E82C58"/>
    <w:rsid w:val="00E95AF6"/>
    <w:rsid w:val="00E960D7"/>
    <w:rsid w:val="00EA078D"/>
    <w:rsid w:val="00EB6BD0"/>
    <w:rsid w:val="00EC314C"/>
    <w:rsid w:val="00EC3FEB"/>
    <w:rsid w:val="00ED3568"/>
    <w:rsid w:val="00EE5F26"/>
    <w:rsid w:val="00F004F9"/>
    <w:rsid w:val="00F01EFB"/>
    <w:rsid w:val="00F02062"/>
    <w:rsid w:val="00F21787"/>
    <w:rsid w:val="00F3024A"/>
    <w:rsid w:val="00F413E3"/>
    <w:rsid w:val="00F52D8E"/>
    <w:rsid w:val="00F546B7"/>
    <w:rsid w:val="00F61C2F"/>
    <w:rsid w:val="00F675BC"/>
    <w:rsid w:val="00F73FF2"/>
    <w:rsid w:val="00F748F5"/>
    <w:rsid w:val="00F86499"/>
    <w:rsid w:val="00F92629"/>
    <w:rsid w:val="00F929EA"/>
    <w:rsid w:val="00FB66EF"/>
    <w:rsid w:val="00FB7C2F"/>
    <w:rsid w:val="00FD2C2F"/>
    <w:rsid w:val="00FE2D69"/>
    <w:rsid w:val="00FF09E1"/>
    <w:rsid w:val="00F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90DAE4"/>
  <w15:docId w15:val="{3567B9A6-32CE-4F42-B452-A6B9F5909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F2715"/>
    <w:rPr>
      <w:rFonts w:ascii="Tahoma" w:hAnsi="Tahoma"/>
      <w:sz w:val="16"/>
      <w:szCs w:val="16"/>
      <w:lang w:val="x-none" w:eastAsia="x-none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character" w:customStyle="1" w:styleId="BalloonTextChar">
    <w:name w:val="Balloon Text Char"/>
    <w:link w:val="BalloonText"/>
    <w:rsid w:val="004F2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D5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jpg"/><Relationship Id="rId21" Type="http://schemas.openxmlformats.org/officeDocument/2006/relationships/image" Target="media/image8.jpe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47" Type="http://schemas.openxmlformats.org/officeDocument/2006/relationships/image" Target="media/image34.png"/><Relationship Id="rId50" Type="http://schemas.openxmlformats.org/officeDocument/2006/relationships/image" Target="media/image36.jpg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41" Type="http://schemas.openxmlformats.org/officeDocument/2006/relationships/image" Target="media/image28.jp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g"/><Relationship Id="rId32" Type="http://schemas.openxmlformats.org/officeDocument/2006/relationships/image" Target="media/image19.png"/><Relationship Id="rId37" Type="http://schemas.openxmlformats.org/officeDocument/2006/relationships/image" Target="media/image24.jpg"/><Relationship Id="rId40" Type="http://schemas.openxmlformats.org/officeDocument/2006/relationships/image" Target="media/image27.png"/><Relationship Id="rId45" Type="http://schemas.openxmlformats.org/officeDocument/2006/relationships/image" Target="media/image32.jpg"/><Relationship Id="rId53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49" Type="http://schemas.openxmlformats.org/officeDocument/2006/relationships/header" Target="header4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jpg"/><Relationship Id="rId52" Type="http://schemas.openxmlformats.org/officeDocument/2006/relationships/image" Target="media/image38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7.jp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K.NOTES.HALAMKA.NOTES.DATA\~702137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0E995-2BDA-4809-8F3D-F6240B1F9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~7021377</Template>
  <TotalTime>7</TotalTime>
  <Pages>7</Pages>
  <Words>240</Words>
  <Characters>1397</Characters>
  <Application>Microsoft Office Word</Application>
  <DocSecurity>0</DocSecurity>
  <Lines>367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KAG</dc:creator>
  <cp:keywords>PUBLIC</cp:keywords>
  <cp:lastModifiedBy>Toyota Motor Sales, USA, Inc.</cp:lastModifiedBy>
  <cp:revision>3</cp:revision>
  <cp:lastPrinted>2015-04-02T11:14:00Z</cp:lastPrinted>
  <dcterms:created xsi:type="dcterms:W3CDTF">2015-09-29T23:07:00Z</dcterms:created>
  <dcterms:modified xsi:type="dcterms:W3CDTF">2015-09-29T23:36:00Z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9a5f65a8-bb73-4c07-96a8-044e25051368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